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3BAB2" w14:textId="201C10A1" w:rsidR="00220AEB" w:rsidRDefault="00CE37B3" w:rsidP="00195F3C">
      <w:pPr>
        <w:pStyle w:val="Titel"/>
        <w:spacing w:before="0"/>
      </w:pPr>
      <w:r>
        <w:t>Delta-Diagnose</w:t>
      </w:r>
      <w:r w:rsidR="00F71665">
        <w:t xml:space="preserve">: </w:t>
      </w:r>
      <w:r w:rsidR="00105724">
        <w:t xml:space="preserve">inklusive </w:t>
      </w:r>
      <w:r>
        <w:t>Arbeitsplätze</w:t>
      </w:r>
    </w:p>
    <w:p w14:paraId="4AA11447" w14:textId="417607E9" w:rsidR="00801D55" w:rsidRDefault="00195F3C" w:rsidP="00F53AAF">
      <w:pPr>
        <w:pStyle w:val="Kommentartext"/>
        <w:rPr>
          <w:sz w:val="22"/>
          <w:szCs w:val="22"/>
        </w:rPr>
      </w:pPr>
      <w:r>
        <w:rPr>
          <w:sz w:val="22"/>
          <w:szCs w:val="22"/>
        </w:rPr>
        <w:t>D</w:t>
      </w:r>
      <w:r w:rsidRPr="00195F3C">
        <w:rPr>
          <w:sz w:val="22"/>
          <w:szCs w:val="22"/>
        </w:rPr>
        <w:t>ie Delta-Diagnose basiert auf einer organisationsbezogenen</w:t>
      </w:r>
      <w:r>
        <w:rPr>
          <w:sz w:val="22"/>
          <w:szCs w:val="22"/>
        </w:rPr>
        <w:t xml:space="preserve"> Sichtweise</w:t>
      </w:r>
      <w:r w:rsidRPr="00195F3C">
        <w:rPr>
          <w:sz w:val="22"/>
          <w:szCs w:val="22"/>
        </w:rPr>
        <w:t>.</w:t>
      </w:r>
      <w:r>
        <w:rPr>
          <w:sz w:val="22"/>
          <w:szCs w:val="22"/>
        </w:rPr>
        <w:t xml:space="preserve"> Sie nimmt die Themen bauliche, technische und organisatorisch</w:t>
      </w:r>
      <w:r w:rsidR="00DA23B7">
        <w:rPr>
          <w:sz w:val="22"/>
          <w:szCs w:val="22"/>
        </w:rPr>
        <w:t>-</w:t>
      </w:r>
      <w:r>
        <w:rPr>
          <w:sz w:val="22"/>
          <w:szCs w:val="22"/>
        </w:rPr>
        <w:t xml:space="preserve">betriebliche </w:t>
      </w:r>
      <w:r w:rsidR="00C9491F">
        <w:rPr>
          <w:sz w:val="22"/>
          <w:szCs w:val="22"/>
        </w:rPr>
        <w:t>Zugänglichkeit au</w:t>
      </w:r>
      <w:r w:rsidR="00801D55">
        <w:rPr>
          <w:sz w:val="22"/>
          <w:szCs w:val="22"/>
        </w:rPr>
        <w:t>f</w:t>
      </w:r>
      <w:r w:rsidR="00C9491F">
        <w:rPr>
          <w:sz w:val="22"/>
          <w:szCs w:val="22"/>
        </w:rPr>
        <w:t xml:space="preserve">. Die Struktur gibt die Themen vor, die sinnvollerweise bearbeitet werden. </w:t>
      </w:r>
    </w:p>
    <w:p w14:paraId="1C4D033B" w14:textId="59BCE047" w:rsidR="00801D55" w:rsidRDefault="00801D55" w:rsidP="0084067F">
      <w:pPr>
        <w:pStyle w:val="Kommentartext"/>
        <w:rPr>
          <w:sz w:val="22"/>
          <w:szCs w:val="22"/>
        </w:rPr>
      </w:pPr>
      <w:r>
        <w:rPr>
          <w:sz w:val="22"/>
          <w:szCs w:val="22"/>
        </w:rPr>
        <w:t>Richten Sie Ihre Überlegungen auf die Behinderungsart des/der Expert*in Ihrer Gruppe aus.</w:t>
      </w:r>
    </w:p>
    <w:p w14:paraId="3DF4E87F" w14:textId="44A2208D" w:rsidR="0084067F" w:rsidRDefault="0084067F" w:rsidP="0084067F">
      <w:pPr>
        <w:pStyle w:val="Kommentartext"/>
        <w:rPr>
          <w:sz w:val="22"/>
          <w:szCs w:val="22"/>
        </w:rPr>
      </w:pPr>
      <w:r>
        <w:rPr>
          <w:sz w:val="22"/>
          <w:szCs w:val="22"/>
        </w:rPr>
        <w:t>Berücksichtigen Sie bitte auch vermutete Bedürfnisse von:</w:t>
      </w:r>
    </w:p>
    <w:p w14:paraId="4F4FB2C4" w14:textId="77777777" w:rsidR="007322F8" w:rsidRDefault="00C9491F" w:rsidP="00F53AAF">
      <w:pPr>
        <w:pStyle w:val="Kommentartext"/>
        <w:numPr>
          <w:ilvl w:val="0"/>
          <w:numId w:val="41"/>
        </w:numPr>
        <w:spacing w:before="0"/>
        <w:ind w:left="714" w:hanging="357"/>
        <w:rPr>
          <w:sz w:val="22"/>
          <w:szCs w:val="22"/>
        </w:rPr>
      </w:pPr>
      <w:r>
        <w:rPr>
          <w:sz w:val="22"/>
          <w:szCs w:val="22"/>
        </w:rPr>
        <w:t xml:space="preserve">Menschen mit </w:t>
      </w:r>
      <w:r w:rsidR="0027256C">
        <w:rPr>
          <w:sz w:val="22"/>
          <w:szCs w:val="22"/>
        </w:rPr>
        <w:t>kognitiven</w:t>
      </w:r>
      <w:r w:rsidR="007322F8">
        <w:rPr>
          <w:sz w:val="22"/>
          <w:szCs w:val="22"/>
        </w:rPr>
        <w:t xml:space="preserve"> Behinderungen und </w:t>
      </w:r>
    </w:p>
    <w:p w14:paraId="1C2ACC5D" w14:textId="6EC5310F" w:rsidR="00195F3C" w:rsidRDefault="007322F8" w:rsidP="00F53AAF">
      <w:pPr>
        <w:pStyle w:val="Kommentartext"/>
        <w:numPr>
          <w:ilvl w:val="0"/>
          <w:numId w:val="41"/>
        </w:numPr>
        <w:spacing w:before="0"/>
        <w:ind w:left="714" w:hanging="357"/>
        <w:rPr>
          <w:sz w:val="22"/>
          <w:szCs w:val="22"/>
        </w:rPr>
      </w:pPr>
      <w:r>
        <w:rPr>
          <w:sz w:val="22"/>
          <w:szCs w:val="22"/>
        </w:rPr>
        <w:t xml:space="preserve">Menschen mit </w:t>
      </w:r>
      <w:r w:rsidR="00C9491F">
        <w:rPr>
          <w:sz w:val="22"/>
          <w:szCs w:val="22"/>
        </w:rPr>
        <w:t>psychischen Behinderunge</w:t>
      </w:r>
      <w:r w:rsidR="00F9042C">
        <w:rPr>
          <w:sz w:val="22"/>
          <w:szCs w:val="22"/>
        </w:rPr>
        <w:t>n</w:t>
      </w:r>
    </w:p>
    <w:p w14:paraId="2983E50E" w14:textId="42C80698" w:rsidR="00F53AAF" w:rsidRDefault="00F53AAF" w:rsidP="00F53AAF">
      <w:pPr>
        <w:pStyle w:val="Kommentartext"/>
        <w:rPr>
          <w:sz w:val="22"/>
          <w:szCs w:val="22"/>
        </w:rPr>
      </w:pPr>
      <w:r>
        <w:rPr>
          <w:sz w:val="22"/>
          <w:szCs w:val="22"/>
        </w:rPr>
        <w:t>Bitte beachten Sie, dass Ihre älteren und erfahrenen Mitarbeitenden mit diesen Behinderungen leben können.</w:t>
      </w:r>
    </w:p>
    <w:p w14:paraId="750510F0" w14:textId="666893BB" w:rsidR="009375B8" w:rsidRDefault="00F53AAF" w:rsidP="009366AF">
      <w:pPr>
        <w:pStyle w:val="Kommentartext"/>
        <w:rPr>
          <w:sz w:val="22"/>
          <w:szCs w:val="22"/>
        </w:rPr>
      </w:pPr>
      <w:r>
        <w:rPr>
          <w:sz w:val="22"/>
          <w:szCs w:val="22"/>
        </w:rPr>
        <w:t>G</w:t>
      </w:r>
      <w:r w:rsidR="009375B8">
        <w:rPr>
          <w:sz w:val="22"/>
          <w:szCs w:val="22"/>
        </w:rPr>
        <w:t xml:space="preserve">eben </w:t>
      </w:r>
      <w:r w:rsidR="00F9042C">
        <w:rPr>
          <w:sz w:val="22"/>
          <w:szCs w:val="22"/>
        </w:rPr>
        <w:t>S</w:t>
      </w:r>
      <w:r w:rsidR="009375B8">
        <w:rPr>
          <w:sz w:val="22"/>
          <w:szCs w:val="22"/>
        </w:rPr>
        <w:t xml:space="preserve">ie bei Stichworten qualitative Aussagen an </w:t>
      </w:r>
      <w:r w:rsidR="00580A43">
        <w:rPr>
          <w:sz w:val="22"/>
          <w:szCs w:val="22"/>
        </w:rPr>
        <w:t>o</w:t>
      </w:r>
      <w:r w:rsidR="00FF5403">
        <w:rPr>
          <w:sz w:val="22"/>
          <w:szCs w:val="22"/>
        </w:rPr>
        <w:t xml:space="preserve">der </w:t>
      </w:r>
      <w:r w:rsidR="00580A43">
        <w:rPr>
          <w:sz w:val="22"/>
          <w:szCs w:val="22"/>
        </w:rPr>
        <w:t>s</w:t>
      </w:r>
      <w:r w:rsidR="00FF5403">
        <w:rPr>
          <w:sz w:val="22"/>
          <w:szCs w:val="22"/>
        </w:rPr>
        <w:t xml:space="preserve">treichen Sie Stichworte und ersetzen diese durch </w:t>
      </w:r>
      <w:r w:rsidR="00F9042C">
        <w:rPr>
          <w:sz w:val="22"/>
          <w:szCs w:val="22"/>
        </w:rPr>
        <w:t>Ergänzungen</w:t>
      </w:r>
      <w:r w:rsidR="0027256C">
        <w:rPr>
          <w:sz w:val="22"/>
          <w:szCs w:val="22"/>
        </w:rPr>
        <w:t>,</w:t>
      </w:r>
      <w:r w:rsidR="00FF5403">
        <w:rPr>
          <w:sz w:val="22"/>
          <w:szCs w:val="22"/>
        </w:rPr>
        <w:t xml:space="preserve"> die für Ihr Arbeitsumfeld wichtiger sind.</w:t>
      </w:r>
    </w:p>
    <w:p w14:paraId="619B2DC0" w14:textId="4A7DA3F3" w:rsidR="00580A43" w:rsidRDefault="00580A43" w:rsidP="009366AF">
      <w:pPr>
        <w:pStyle w:val="Kommentartext"/>
        <w:rPr>
          <w:sz w:val="22"/>
          <w:szCs w:val="22"/>
        </w:rPr>
      </w:pPr>
      <w:r>
        <w:rPr>
          <w:sz w:val="22"/>
          <w:szCs w:val="22"/>
        </w:rPr>
        <w:t>Bearbeiten Sie vor allem Punkte</w:t>
      </w:r>
      <w:r w:rsidR="00F9042C">
        <w:rPr>
          <w:sz w:val="22"/>
          <w:szCs w:val="22"/>
        </w:rPr>
        <w:t>,</w:t>
      </w:r>
      <w:r>
        <w:rPr>
          <w:sz w:val="22"/>
          <w:szCs w:val="22"/>
        </w:rPr>
        <w:t xml:space="preserve"> die für Sie realistischer</w:t>
      </w:r>
      <w:r w:rsidR="00F9042C">
        <w:rPr>
          <w:sz w:val="22"/>
          <w:szCs w:val="22"/>
        </w:rPr>
        <w:t>w</w:t>
      </w:r>
      <w:r>
        <w:rPr>
          <w:sz w:val="22"/>
          <w:szCs w:val="22"/>
        </w:rPr>
        <w:t>eise in einem ersten Schritt umsetzbar sind. Ergänzen Sie auch Punkte in diesem Sinne. Die vorbereiteten Aussagen und Stich</w:t>
      </w:r>
      <w:r w:rsidR="002B47C8">
        <w:rPr>
          <w:sz w:val="22"/>
          <w:szCs w:val="22"/>
        </w:rPr>
        <w:t>w</w:t>
      </w:r>
      <w:r>
        <w:rPr>
          <w:sz w:val="22"/>
          <w:szCs w:val="22"/>
        </w:rPr>
        <w:t>orte sollen Sie lediglich inspirieren.</w:t>
      </w:r>
    </w:p>
    <w:p w14:paraId="6C8B766D" w14:textId="7E26A05E" w:rsidR="00212167" w:rsidRPr="00195F3C" w:rsidRDefault="00212167" w:rsidP="009366AF">
      <w:pPr>
        <w:pStyle w:val="Kommentartext"/>
        <w:rPr>
          <w:sz w:val="22"/>
          <w:szCs w:val="22"/>
        </w:rPr>
      </w:pPr>
      <w:r>
        <w:rPr>
          <w:sz w:val="22"/>
          <w:szCs w:val="22"/>
        </w:rPr>
        <w:t>Die Zahlen in den Spalten geben die Prozente der Erfüllung der qualitativen Aussagen an. HB steht für Handlungsbedarf.</w:t>
      </w:r>
    </w:p>
    <w:p w14:paraId="70AC97F2" w14:textId="77777777" w:rsidR="00195F3C" w:rsidRPr="00195F3C" w:rsidRDefault="00195F3C" w:rsidP="00195F3C"/>
    <w:tbl>
      <w:tblPr>
        <w:tblW w:w="9155" w:type="dxa"/>
        <w:tblInd w:w="70" w:type="dxa"/>
        <w:tblCellMar>
          <w:left w:w="70" w:type="dxa"/>
          <w:right w:w="70" w:type="dxa"/>
        </w:tblCellMar>
        <w:tblLook w:val="04A0" w:firstRow="1" w:lastRow="0" w:firstColumn="1" w:lastColumn="0" w:noHBand="0" w:noVBand="1"/>
      </w:tblPr>
      <w:tblGrid>
        <w:gridCol w:w="5720"/>
        <w:gridCol w:w="420"/>
        <w:gridCol w:w="420"/>
        <w:gridCol w:w="420"/>
        <w:gridCol w:w="420"/>
        <w:gridCol w:w="420"/>
        <w:gridCol w:w="475"/>
        <w:gridCol w:w="240"/>
        <w:gridCol w:w="620"/>
      </w:tblGrid>
      <w:tr w:rsidR="00195F3C" w:rsidRPr="002139BF" w14:paraId="44EB13DB" w14:textId="77777777" w:rsidTr="00C61A86">
        <w:trPr>
          <w:trHeight w:val="300"/>
        </w:trPr>
        <w:tc>
          <w:tcPr>
            <w:tcW w:w="5720" w:type="dxa"/>
            <w:tcBorders>
              <w:top w:val="nil"/>
              <w:left w:val="nil"/>
              <w:bottom w:val="nil"/>
              <w:right w:val="nil"/>
            </w:tcBorders>
            <w:shd w:val="clear" w:color="auto" w:fill="auto"/>
            <w:noWrap/>
            <w:hideMark/>
          </w:tcPr>
          <w:p w14:paraId="69E84496" w14:textId="5176E06F" w:rsidR="00195F3C" w:rsidRPr="002139BF" w:rsidRDefault="009F5801" w:rsidP="00AF6A73">
            <w:pPr>
              <w:tabs>
                <w:tab w:val="left" w:pos="431"/>
              </w:tabs>
              <w:rPr>
                <w:rFonts w:ascii="Calibri" w:eastAsia="Times New Roman" w:hAnsi="Calibri" w:cs="Calibri"/>
                <w:b/>
                <w:bCs/>
                <w:color w:val="000000"/>
                <w:lang w:eastAsia="de-CH"/>
              </w:rPr>
            </w:pPr>
            <w:r w:rsidRPr="002139BF">
              <w:rPr>
                <w:rFonts w:ascii="Calibri" w:eastAsia="Times New Roman" w:hAnsi="Calibri" w:cs="Calibri"/>
                <w:b/>
                <w:bCs/>
                <w:lang w:eastAsia="de-CH"/>
              </w:rPr>
              <w:t>A</w:t>
            </w:r>
            <w:r w:rsidR="00195F3C" w:rsidRPr="002139BF">
              <w:rPr>
                <w:rFonts w:ascii="Calibri" w:eastAsia="Times New Roman" w:hAnsi="Calibri" w:cs="Calibri"/>
                <w:b/>
                <w:bCs/>
                <w:lang w:eastAsia="de-CH"/>
              </w:rPr>
              <w:t>.</w:t>
            </w:r>
            <w:r w:rsidRPr="002139BF">
              <w:rPr>
                <w:rFonts w:ascii="Calibri" w:eastAsia="Times New Roman" w:hAnsi="Calibri" w:cs="Calibri"/>
                <w:b/>
                <w:bCs/>
                <w:lang w:eastAsia="de-CH"/>
              </w:rPr>
              <w:t xml:space="preserve"> </w:t>
            </w:r>
            <w:r w:rsidR="00AF6A73" w:rsidRPr="002139BF">
              <w:rPr>
                <w:rFonts w:ascii="Calibri" w:eastAsia="Times New Roman" w:hAnsi="Calibri" w:cs="Calibri"/>
                <w:b/>
                <w:bCs/>
                <w:lang w:eastAsia="de-CH"/>
              </w:rPr>
              <w:tab/>
              <w:t>B</w:t>
            </w:r>
            <w:r w:rsidR="00B26FFF" w:rsidRPr="002139BF">
              <w:rPr>
                <w:rFonts w:ascii="Calibri" w:eastAsia="Times New Roman" w:hAnsi="Calibri" w:cs="Calibri"/>
                <w:b/>
                <w:bCs/>
                <w:lang w:eastAsia="de-CH"/>
              </w:rPr>
              <w:t xml:space="preserve">auliche Anforderungen </w:t>
            </w:r>
            <w:r w:rsidR="00AE1E63" w:rsidRPr="002139BF">
              <w:rPr>
                <w:rFonts w:ascii="Calibri" w:eastAsia="Times New Roman" w:hAnsi="Calibri" w:cs="Calibri"/>
                <w:b/>
                <w:bCs/>
                <w:lang w:eastAsia="de-CH"/>
              </w:rPr>
              <w:t>–</w:t>
            </w:r>
            <w:r w:rsidR="00B26FFF" w:rsidRPr="002139BF">
              <w:rPr>
                <w:rFonts w:ascii="Calibri" w:eastAsia="Times New Roman" w:hAnsi="Calibri" w:cs="Calibri"/>
                <w:b/>
                <w:bCs/>
                <w:lang w:eastAsia="de-CH"/>
              </w:rPr>
              <w:t xml:space="preserve"> </w:t>
            </w:r>
            <w:r w:rsidRPr="002139BF">
              <w:rPr>
                <w:rFonts w:ascii="Calibri" w:eastAsia="Times New Roman" w:hAnsi="Calibri" w:cs="Calibri"/>
                <w:b/>
                <w:bCs/>
                <w:lang w:eastAsia="de-CH"/>
              </w:rPr>
              <w:t>Arbeitsweg</w:t>
            </w:r>
            <w:r w:rsidR="00AE1E63" w:rsidRPr="002139BF">
              <w:rPr>
                <w:rFonts w:ascii="Calibri" w:eastAsia="Times New Roman" w:hAnsi="Calibri" w:cs="Calibri"/>
                <w:b/>
                <w:bCs/>
                <w:lang w:eastAsia="de-CH"/>
              </w:rPr>
              <w:t xml:space="preserve"> und Arbeitsort</w:t>
            </w:r>
            <w:r w:rsidRPr="002139BF">
              <w:rPr>
                <w:rFonts w:ascii="Calibri" w:eastAsia="Times New Roman" w:hAnsi="Calibri" w:cs="Calibri"/>
                <w:b/>
                <w:bCs/>
                <w:lang w:eastAsia="de-CH"/>
              </w:rPr>
              <w:t xml:space="preserve"> </w:t>
            </w:r>
          </w:p>
        </w:tc>
        <w:tc>
          <w:tcPr>
            <w:tcW w:w="420" w:type="dxa"/>
            <w:tcBorders>
              <w:top w:val="nil"/>
              <w:left w:val="nil"/>
              <w:bottom w:val="nil"/>
              <w:right w:val="nil"/>
            </w:tcBorders>
            <w:shd w:val="clear" w:color="auto" w:fill="auto"/>
            <w:noWrap/>
            <w:vAlign w:val="bottom"/>
            <w:hideMark/>
          </w:tcPr>
          <w:p w14:paraId="0E9C269B" w14:textId="77777777" w:rsidR="00195F3C" w:rsidRPr="002139BF" w:rsidRDefault="00195F3C" w:rsidP="00951F01">
            <w:pPr>
              <w:rPr>
                <w:rFonts w:ascii="Calibri" w:eastAsia="Times New Roman" w:hAnsi="Calibri" w:cs="Calibri"/>
                <w:b/>
                <w:bCs/>
                <w:color w:val="000000"/>
                <w:lang w:eastAsia="de-CH"/>
              </w:rPr>
            </w:pPr>
          </w:p>
        </w:tc>
        <w:tc>
          <w:tcPr>
            <w:tcW w:w="420" w:type="dxa"/>
            <w:tcBorders>
              <w:top w:val="nil"/>
              <w:left w:val="nil"/>
              <w:bottom w:val="nil"/>
              <w:right w:val="nil"/>
            </w:tcBorders>
            <w:shd w:val="clear" w:color="auto" w:fill="auto"/>
            <w:noWrap/>
            <w:vAlign w:val="bottom"/>
            <w:hideMark/>
          </w:tcPr>
          <w:p w14:paraId="1781C24E" w14:textId="77777777" w:rsidR="00195F3C" w:rsidRPr="002139BF" w:rsidRDefault="00195F3C"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807F470" w14:textId="77777777" w:rsidR="00195F3C" w:rsidRPr="002139BF" w:rsidRDefault="00195F3C"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4395F2E" w14:textId="77777777" w:rsidR="00195F3C" w:rsidRPr="002139BF" w:rsidRDefault="00195F3C"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805302A" w14:textId="77777777" w:rsidR="00195F3C" w:rsidRPr="002139BF" w:rsidRDefault="00195F3C"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7A15ADE5" w14:textId="77777777" w:rsidR="00195F3C" w:rsidRPr="002139BF" w:rsidRDefault="00195F3C"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2CBD2719" w14:textId="77777777" w:rsidR="00195F3C" w:rsidRPr="002139BF" w:rsidRDefault="00195F3C"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6F91BC20" w14:textId="77777777" w:rsidR="00195F3C" w:rsidRPr="002139BF" w:rsidRDefault="00195F3C" w:rsidP="00951F01">
            <w:pPr>
              <w:rPr>
                <w:rFonts w:ascii="Calibri" w:eastAsia="Times New Roman" w:hAnsi="Calibri" w:cs="Calibri"/>
                <w:lang w:eastAsia="de-CH"/>
              </w:rPr>
            </w:pPr>
          </w:p>
        </w:tc>
      </w:tr>
      <w:tr w:rsidR="00195F3C" w:rsidRPr="002139BF" w14:paraId="24A4786B" w14:textId="77777777" w:rsidTr="00C61A86">
        <w:trPr>
          <w:trHeight w:val="300"/>
        </w:trPr>
        <w:tc>
          <w:tcPr>
            <w:tcW w:w="5720" w:type="dxa"/>
            <w:tcBorders>
              <w:top w:val="nil"/>
              <w:left w:val="nil"/>
              <w:bottom w:val="single" w:sz="4" w:space="0" w:color="auto"/>
              <w:right w:val="nil"/>
            </w:tcBorders>
            <w:shd w:val="clear" w:color="auto" w:fill="auto"/>
            <w:noWrap/>
            <w:hideMark/>
          </w:tcPr>
          <w:p w14:paraId="096598B2" w14:textId="78D5B89C" w:rsidR="00195F3C" w:rsidRPr="002139BF" w:rsidRDefault="00232C95" w:rsidP="00951F01">
            <w:pPr>
              <w:rPr>
                <w:rFonts w:ascii="Calibri" w:eastAsia="Times New Roman" w:hAnsi="Calibri" w:cs="Calibri"/>
                <w:b/>
                <w:bCs/>
                <w:color w:val="000000"/>
                <w:lang w:eastAsia="de-CH"/>
              </w:rPr>
            </w:pPr>
            <w:r w:rsidRPr="002139BF">
              <w:rPr>
                <w:rFonts w:ascii="Calibri" w:eastAsia="Times New Roman" w:hAnsi="Calibri" w:cs="Calibri"/>
                <w:b/>
                <w:bCs/>
                <w:lang w:eastAsia="de-CH"/>
              </w:rPr>
              <w:t>Arbeitsweg</w:t>
            </w:r>
            <w:r w:rsidR="002B47C8" w:rsidRPr="002139BF">
              <w:rPr>
                <w:rStyle w:val="Funotenzeichen"/>
                <w:rFonts w:ascii="Calibri" w:eastAsia="Times New Roman" w:hAnsi="Calibri" w:cs="Calibri"/>
                <w:b/>
                <w:bCs/>
                <w:lang w:eastAsia="de-CH"/>
              </w:rPr>
              <w:footnoteReference w:id="1"/>
            </w:r>
          </w:p>
        </w:tc>
        <w:tc>
          <w:tcPr>
            <w:tcW w:w="420" w:type="dxa"/>
            <w:tcBorders>
              <w:top w:val="nil"/>
              <w:left w:val="nil"/>
              <w:bottom w:val="single" w:sz="4" w:space="0" w:color="auto"/>
              <w:right w:val="nil"/>
            </w:tcBorders>
            <w:shd w:val="clear" w:color="auto" w:fill="auto"/>
            <w:noWrap/>
            <w:vAlign w:val="bottom"/>
            <w:hideMark/>
          </w:tcPr>
          <w:p w14:paraId="199F99DE"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1ADE8BC7"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66A5189F"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66AE88F7"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50C95993"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single" w:sz="4" w:space="0" w:color="auto"/>
              <w:right w:val="nil"/>
            </w:tcBorders>
            <w:shd w:val="clear" w:color="auto" w:fill="auto"/>
            <w:noWrap/>
            <w:vAlign w:val="bottom"/>
            <w:hideMark/>
          </w:tcPr>
          <w:p w14:paraId="577E412E"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single" w:sz="4" w:space="0" w:color="auto"/>
              <w:right w:val="nil"/>
            </w:tcBorders>
            <w:shd w:val="clear" w:color="auto" w:fill="auto"/>
            <w:noWrap/>
            <w:vAlign w:val="bottom"/>
            <w:hideMark/>
          </w:tcPr>
          <w:p w14:paraId="21976751"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single" w:sz="4" w:space="0" w:color="auto"/>
              <w:right w:val="nil"/>
            </w:tcBorders>
            <w:shd w:val="clear" w:color="auto" w:fill="auto"/>
            <w:noWrap/>
            <w:vAlign w:val="bottom"/>
            <w:hideMark/>
          </w:tcPr>
          <w:p w14:paraId="48634D97"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195F3C" w:rsidRPr="002139BF" w14:paraId="0E533C42" w14:textId="77777777" w:rsidTr="00C61A86">
        <w:trPr>
          <w:trHeight w:val="507"/>
        </w:trPr>
        <w:tc>
          <w:tcPr>
            <w:tcW w:w="5720" w:type="dxa"/>
            <w:vMerge w:val="restart"/>
            <w:tcBorders>
              <w:top w:val="nil"/>
              <w:left w:val="nil"/>
              <w:bottom w:val="nil"/>
              <w:right w:val="nil"/>
            </w:tcBorders>
            <w:shd w:val="clear" w:color="auto" w:fill="auto"/>
            <w:hideMark/>
          </w:tcPr>
          <w:p w14:paraId="54AC5D30" w14:textId="6FC357CB" w:rsidR="00195F3C" w:rsidRPr="002139BF" w:rsidRDefault="009F5801" w:rsidP="00951F01">
            <w:pPr>
              <w:tabs>
                <w:tab w:val="left" w:pos="634"/>
              </w:tabs>
              <w:ind w:left="634" w:hanging="634"/>
              <w:rPr>
                <w:rFonts w:ascii="Calibri" w:eastAsia="Times New Roman" w:hAnsi="Calibri" w:cs="Calibri"/>
                <w:color w:val="000000"/>
                <w:lang w:eastAsia="de-CH"/>
              </w:rPr>
            </w:pPr>
            <w:bookmarkStart w:id="0" w:name="_Hlk83737582"/>
            <w:r w:rsidRPr="002139BF">
              <w:rPr>
                <w:rFonts w:ascii="Calibri" w:eastAsia="Times New Roman" w:hAnsi="Calibri" w:cs="Calibri"/>
                <w:lang w:eastAsia="de-CH"/>
              </w:rPr>
              <w:t xml:space="preserve">A </w:t>
            </w:r>
            <w:r w:rsidR="00195F3C" w:rsidRPr="002139BF">
              <w:rPr>
                <w:rFonts w:ascii="Calibri" w:eastAsia="Times New Roman" w:hAnsi="Calibri" w:cs="Calibri"/>
                <w:lang w:eastAsia="de-CH"/>
              </w:rPr>
              <w:t xml:space="preserve">1 </w:t>
            </w:r>
            <w:r w:rsidR="00195F3C" w:rsidRPr="002139BF">
              <w:rPr>
                <w:rFonts w:ascii="Calibri" w:eastAsia="Times New Roman" w:hAnsi="Calibri" w:cs="Calibri"/>
                <w:lang w:eastAsia="de-CH"/>
              </w:rPr>
              <w:tab/>
            </w:r>
            <w:r w:rsidR="00C0593B" w:rsidRPr="002139BF">
              <w:rPr>
                <w:rFonts w:ascii="Calibri" w:eastAsia="Times New Roman" w:hAnsi="Calibri" w:cs="Calibri"/>
                <w:lang w:eastAsia="de-CH"/>
              </w:rPr>
              <w:t xml:space="preserve">Arbeitswege werden auf Wunsch der MA mit Behinderungen begangen und Hindernisse </w:t>
            </w:r>
            <w:r w:rsidR="002B47C8">
              <w:rPr>
                <w:rFonts w:ascii="Calibri" w:eastAsia="Times New Roman" w:hAnsi="Calibri" w:cs="Calibri"/>
                <w:lang w:eastAsia="de-CH"/>
              </w:rPr>
              <w:br/>
            </w:r>
            <w:r w:rsidR="00C0593B" w:rsidRPr="002139BF">
              <w:rPr>
                <w:rFonts w:ascii="Calibri" w:eastAsia="Times New Roman" w:hAnsi="Calibri" w:cs="Calibri"/>
                <w:lang w:eastAsia="de-CH"/>
              </w:rPr>
              <w:t>identifiziert.</w:t>
            </w:r>
          </w:p>
        </w:tc>
        <w:tc>
          <w:tcPr>
            <w:tcW w:w="420" w:type="dxa"/>
            <w:tcBorders>
              <w:top w:val="nil"/>
              <w:left w:val="nil"/>
              <w:bottom w:val="nil"/>
              <w:right w:val="nil"/>
            </w:tcBorders>
            <w:shd w:val="clear" w:color="auto" w:fill="auto"/>
            <w:hideMark/>
          </w:tcPr>
          <w:p w14:paraId="737FDCBE"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B444ADB"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5F86157"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4BB1FC5"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9BEA841"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7249775D"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07751C01"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32C01786" w14:textId="77777777" w:rsidR="00195F3C" w:rsidRPr="002139BF" w:rsidRDefault="00195F3C"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195F3C" w:rsidRPr="002139BF" w14:paraId="6B0D274C" w14:textId="77777777" w:rsidTr="00C61A86">
        <w:trPr>
          <w:trHeight w:val="435"/>
        </w:trPr>
        <w:tc>
          <w:tcPr>
            <w:tcW w:w="5720" w:type="dxa"/>
            <w:vMerge/>
            <w:tcBorders>
              <w:top w:val="nil"/>
              <w:left w:val="nil"/>
              <w:bottom w:val="nil"/>
              <w:right w:val="nil"/>
            </w:tcBorders>
            <w:vAlign w:val="center"/>
            <w:hideMark/>
          </w:tcPr>
          <w:p w14:paraId="2A3B7BE1" w14:textId="77777777" w:rsidR="00195F3C" w:rsidRPr="002139BF" w:rsidRDefault="00195F3C"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470C40A7" w14:textId="77777777" w:rsidR="00195F3C" w:rsidRPr="002139BF" w:rsidRDefault="00195F3C"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3C191F4F" w14:textId="77777777" w:rsidR="00195F3C" w:rsidRPr="002139BF" w:rsidRDefault="00195F3C"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2AD2EEF8" w14:textId="77777777" w:rsidR="00195F3C" w:rsidRPr="002139BF" w:rsidRDefault="00195F3C"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79266EB1" w14:textId="77777777" w:rsidR="00195F3C" w:rsidRPr="002139BF" w:rsidRDefault="00195F3C"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52716AE5" w14:textId="77777777" w:rsidR="00195F3C" w:rsidRPr="002139BF" w:rsidRDefault="00195F3C"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641EB0ED" w14:textId="77777777" w:rsidR="00195F3C" w:rsidRPr="002139BF" w:rsidRDefault="00195F3C"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087656DB" w14:textId="77777777" w:rsidR="00195F3C" w:rsidRPr="002139BF" w:rsidRDefault="00195F3C"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3EEED278" w14:textId="77777777" w:rsidR="00195F3C" w:rsidRPr="002139BF" w:rsidRDefault="00195F3C"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195F3C" w:rsidRPr="002139BF" w14:paraId="27F04FFC" w14:textId="77777777" w:rsidTr="00C61A86">
        <w:trPr>
          <w:trHeight w:val="300"/>
        </w:trPr>
        <w:tc>
          <w:tcPr>
            <w:tcW w:w="5720" w:type="dxa"/>
            <w:tcBorders>
              <w:top w:val="nil"/>
              <w:left w:val="nil"/>
              <w:bottom w:val="nil"/>
              <w:right w:val="nil"/>
            </w:tcBorders>
            <w:shd w:val="clear" w:color="auto" w:fill="auto"/>
            <w:noWrap/>
            <w:vAlign w:val="bottom"/>
            <w:hideMark/>
          </w:tcPr>
          <w:p w14:paraId="72A9896A" w14:textId="77777777" w:rsidR="00195F3C" w:rsidRPr="002139BF" w:rsidRDefault="00195F3C"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6D099C9E" w14:textId="77777777" w:rsidR="00195F3C" w:rsidRPr="002139BF" w:rsidRDefault="00195F3C"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4CA5602" w14:textId="77777777" w:rsidR="00195F3C" w:rsidRPr="002139BF" w:rsidRDefault="00195F3C"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15240E7" w14:textId="77777777" w:rsidR="00195F3C" w:rsidRPr="002139BF" w:rsidRDefault="00195F3C"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B909DE8" w14:textId="77777777" w:rsidR="00195F3C" w:rsidRPr="002139BF" w:rsidRDefault="00195F3C"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606ABC5" w14:textId="77777777" w:rsidR="00195F3C" w:rsidRPr="002139BF" w:rsidRDefault="00195F3C"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48F86561" w14:textId="77777777" w:rsidR="00195F3C" w:rsidRPr="002139BF" w:rsidRDefault="00195F3C"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7C5618A5" w14:textId="77777777" w:rsidR="00195F3C" w:rsidRPr="002139BF" w:rsidRDefault="00195F3C"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0DFC6D0D" w14:textId="77777777" w:rsidR="00195F3C" w:rsidRPr="002139BF" w:rsidRDefault="00195F3C" w:rsidP="00951F01">
            <w:pPr>
              <w:rPr>
                <w:rFonts w:ascii="Calibri" w:eastAsia="Times New Roman" w:hAnsi="Calibri" w:cs="Calibri"/>
                <w:lang w:eastAsia="de-CH"/>
              </w:rPr>
            </w:pPr>
          </w:p>
        </w:tc>
      </w:tr>
      <w:bookmarkEnd w:id="0"/>
      <w:tr w:rsidR="00C0593B" w:rsidRPr="002139BF" w14:paraId="53DCF6AE" w14:textId="77777777" w:rsidTr="00C61A86">
        <w:trPr>
          <w:trHeight w:val="507"/>
        </w:trPr>
        <w:tc>
          <w:tcPr>
            <w:tcW w:w="5720" w:type="dxa"/>
            <w:vMerge w:val="restart"/>
            <w:tcBorders>
              <w:top w:val="nil"/>
              <w:left w:val="nil"/>
              <w:bottom w:val="nil"/>
              <w:right w:val="nil"/>
            </w:tcBorders>
            <w:shd w:val="clear" w:color="auto" w:fill="auto"/>
            <w:hideMark/>
          </w:tcPr>
          <w:p w14:paraId="358F375B" w14:textId="4654B228" w:rsidR="00C0593B" w:rsidRPr="002139BF" w:rsidRDefault="009F5801"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A 2</w:t>
            </w:r>
            <w:r w:rsidR="00C0593B" w:rsidRPr="002139BF">
              <w:rPr>
                <w:rFonts w:ascii="Calibri" w:eastAsia="Times New Roman" w:hAnsi="Calibri" w:cs="Calibri"/>
                <w:lang w:eastAsia="de-CH"/>
              </w:rPr>
              <w:t xml:space="preserve"> </w:t>
            </w:r>
            <w:r w:rsidR="00C0593B" w:rsidRPr="002139BF">
              <w:rPr>
                <w:rFonts w:ascii="Calibri" w:eastAsia="Times New Roman" w:hAnsi="Calibri" w:cs="Calibri"/>
                <w:lang w:eastAsia="de-CH"/>
              </w:rPr>
              <w:tab/>
              <w:t>Gehflächen sind mit dem Rollstuhl befahrbar und weisen keine Hindernisse für Menschen mit Sehbehinderungen auf</w:t>
            </w:r>
            <w:r w:rsidRPr="002139BF">
              <w:rPr>
                <w:rFonts w:ascii="Calibri" w:eastAsia="Times New Roman" w:hAnsi="Calibri" w:cs="Calibri"/>
                <w:lang w:eastAsia="de-CH"/>
              </w:rPr>
              <w:t>.</w:t>
            </w:r>
          </w:p>
        </w:tc>
        <w:tc>
          <w:tcPr>
            <w:tcW w:w="420" w:type="dxa"/>
            <w:tcBorders>
              <w:top w:val="nil"/>
              <w:left w:val="nil"/>
              <w:bottom w:val="nil"/>
              <w:right w:val="nil"/>
            </w:tcBorders>
            <w:shd w:val="clear" w:color="auto" w:fill="auto"/>
            <w:hideMark/>
          </w:tcPr>
          <w:p w14:paraId="524B77D2" w14:textId="77777777" w:rsidR="00C0593B" w:rsidRPr="002139BF" w:rsidRDefault="00C059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440A45B" w14:textId="77777777" w:rsidR="00C0593B" w:rsidRPr="002139BF" w:rsidRDefault="00C059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EEE1492" w14:textId="77777777" w:rsidR="00C0593B" w:rsidRPr="002139BF" w:rsidRDefault="00C059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E97F2E3" w14:textId="77777777" w:rsidR="00C0593B" w:rsidRPr="002139BF" w:rsidRDefault="00C059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64DE41B" w14:textId="77777777" w:rsidR="00C0593B" w:rsidRPr="002139BF" w:rsidRDefault="00C059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15349A2E" w14:textId="77777777" w:rsidR="00C0593B" w:rsidRPr="002139BF" w:rsidRDefault="00C059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1E0B9D4C" w14:textId="77777777" w:rsidR="00C0593B" w:rsidRPr="002139BF" w:rsidRDefault="00C059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3E9E2422" w14:textId="77777777" w:rsidR="00C0593B" w:rsidRPr="002139BF" w:rsidRDefault="00C059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C0593B" w:rsidRPr="002139BF" w14:paraId="17570012" w14:textId="77777777" w:rsidTr="00C61A86">
        <w:trPr>
          <w:trHeight w:val="435"/>
        </w:trPr>
        <w:tc>
          <w:tcPr>
            <w:tcW w:w="5720" w:type="dxa"/>
            <w:vMerge/>
            <w:tcBorders>
              <w:top w:val="nil"/>
              <w:left w:val="nil"/>
              <w:bottom w:val="nil"/>
              <w:right w:val="nil"/>
            </w:tcBorders>
            <w:vAlign w:val="center"/>
            <w:hideMark/>
          </w:tcPr>
          <w:p w14:paraId="5EF0523E" w14:textId="77777777" w:rsidR="00C0593B" w:rsidRPr="002139BF" w:rsidRDefault="00C0593B"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448FF6FB" w14:textId="77777777" w:rsidR="00C0593B" w:rsidRPr="002139BF" w:rsidRDefault="00C059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6202C895" w14:textId="77777777" w:rsidR="00C0593B" w:rsidRPr="002139BF" w:rsidRDefault="00C059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1FD5EE52" w14:textId="77777777" w:rsidR="00C0593B" w:rsidRPr="002139BF" w:rsidRDefault="00C059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6D2492BB" w14:textId="77777777" w:rsidR="00C0593B" w:rsidRPr="002139BF" w:rsidRDefault="00C059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2F1E130F" w14:textId="77777777" w:rsidR="00C0593B" w:rsidRPr="002139BF" w:rsidRDefault="00C059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2FCDFB7F" w14:textId="77777777" w:rsidR="00C0593B" w:rsidRPr="002139BF" w:rsidRDefault="00C059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0C35F0D6" w14:textId="77777777" w:rsidR="00C0593B" w:rsidRPr="002139BF" w:rsidRDefault="00C0593B"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0C64EFFA" w14:textId="77777777" w:rsidR="00C0593B" w:rsidRPr="002139BF" w:rsidRDefault="00C0593B"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C0593B" w:rsidRPr="002139BF" w14:paraId="7B6B8A14" w14:textId="77777777" w:rsidTr="00C61A86">
        <w:trPr>
          <w:trHeight w:val="300"/>
        </w:trPr>
        <w:tc>
          <w:tcPr>
            <w:tcW w:w="5720" w:type="dxa"/>
            <w:tcBorders>
              <w:top w:val="nil"/>
              <w:left w:val="nil"/>
              <w:bottom w:val="nil"/>
              <w:right w:val="nil"/>
            </w:tcBorders>
            <w:shd w:val="clear" w:color="auto" w:fill="auto"/>
            <w:noWrap/>
            <w:vAlign w:val="bottom"/>
            <w:hideMark/>
          </w:tcPr>
          <w:p w14:paraId="7FAA797E" w14:textId="77777777" w:rsidR="00C0593B" w:rsidRPr="002139BF" w:rsidRDefault="00C0593B"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4A03D780" w14:textId="77777777" w:rsidR="00C0593B" w:rsidRPr="002139BF" w:rsidRDefault="00C0593B"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06F25BD" w14:textId="77777777" w:rsidR="00C0593B" w:rsidRPr="002139BF" w:rsidRDefault="00C0593B"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3078E24" w14:textId="77777777" w:rsidR="00C0593B" w:rsidRPr="002139BF" w:rsidRDefault="00C0593B"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3E4C3B0" w14:textId="77777777" w:rsidR="00C0593B" w:rsidRPr="002139BF" w:rsidRDefault="00C0593B"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A33EACA" w14:textId="77777777" w:rsidR="00C0593B" w:rsidRPr="002139BF" w:rsidRDefault="00C0593B"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54C31588" w14:textId="77777777" w:rsidR="00C0593B" w:rsidRPr="002139BF" w:rsidRDefault="00C0593B"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5B1DED8D" w14:textId="77777777" w:rsidR="00C0593B" w:rsidRPr="002139BF" w:rsidRDefault="00C0593B"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262F30B0" w14:textId="77777777" w:rsidR="00C0593B" w:rsidRPr="002139BF" w:rsidRDefault="00C0593B" w:rsidP="00951F01">
            <w:pPr>
              <w:rPr>
                <w:rFonts w:ascii="Calibri" w:eastAsia="Times New Roman" w:hAnsi="Calibri" w:cs="Calibri"/>
                <w:lang w:eastAsia="de-CH"/>
              </w:rPr>
            </w:pPr>
          </w:p>
        </w:tc>
      </w:tr>
      <w:tr w:rsidR="00807DF6" w:rsidRPr="002139BF" w14:paraId="516BF6F4" w14:textId="77777777" w:rsidTr="00C61A86">
        <w:trPr>
          <w:trHeight w:val="507"/>
        </w:trPr>
        <w:tc>
          <w:tcPr>
            <w:tcW w:w="5720" w:type="dxa"/>
            <w:vMerge w:val="restart"/>
            <w:tcBorders>
              <w:top w:val="nil"/>
              <w:left w:val="nil"/>
              <w:bottom w:val="nil"/>
              <w:right w:val="nil"/>
            </w:tcBorders>
            <w:shd w:val="clear" w:color="auto" w:fill="auto"/>
            <w:hideMark/>
          </w:tcPr>
          <w:p w14:paraId="70CD3782" w14:textId="57B48566" w:rsidR="00807DF6" w:rsidRPr="002139BF" w:rsidRDefault="00807DF6" w:rsidP="00D34AB0">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 xml:space="preserve">A 3 </w:t>
            </w:r>
            <w:r w:rsidRPr="002139BF">
              <w:rPr>
                <w:rFonts w:ascii="Calibri" w:eastAsia="Times New Roman" w:hAnsi="Calibri" w:cs="Calibri"/>
                <w:lang w:eastAsia="de-CH"/>
              </w:rPr>
              <w:tab/>
              <w:t xml:space="preserve">Die nächsten Haltestellen des öffentlichen Verkehrs sind hindernisfrei. </w:t>
            </w:r>
          </w:p>
        </w:tc>
        <w:tc>
          <w:tcPr>
            <w:tcW w:w="420" w:type="dxa"/>
            <w:tcBorders>
              <w:top w:val="nil"/>
              <w:left w:val="nil"/>
              <w:bottom w:val="nil"/>
              <w:right w:val="nil"/>
            </w:tcBorders>
            <w:shd w:val="clear" w:color="auto" w:fill="auto"/>
            <w:hideMark/>
          </w:tcPr>
          <w:p w14:paraId="0BD77589" w14:textId="77777777" w:rsidR="00807DF6" w:rsidRPr="002139BF" w:rsidRDefault="00807DF6"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3C4AD42" w14:textId="77777777" w:rsidR="00807DF6" w:rsidRPr="002139BF" w:rsidRDefault="00807DF6"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B37A86D" w14:textId="77777777" w:rsidR="00807DF6" w:rsidRPr="002139BF" w:rsidRDefault="00807DF6"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1452334" w14:textId="77777777" w:rsidR="00807DF6" w:rsidRPr="002139BF" w:rsidRDefault="00807DF6"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4647848" w14:textId="77777777" w:rsidR="00807DF6" w:rsidRPr="002139BF" w:rsidRDefault="00807DF6"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1D671556" w14:textId="77777777" w:rsidR="00807DF6" w:rsidRPr="002139BF" w:rsidRDefault="00807DF6"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16AA3A0B" w14:textId="77777777" w:rsidR="00807DF6" w:rsidRPr="002139BF" w:rsidRDefault="00807DF6"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1B817B82" w14:textId="77777777" w:rsidR="00807DF6" w:rsidRPr="002139BF" w:rsidRDefault="00807DF6"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807DF6" w:rsidRPr="002139BF" w14:paraId="09E000E4" w14:textId="77777777" w:rsidTr="00C61A86">
        <w:trPr>
          <w:trHeight w:val="435"/>
        </w:trPr>
        <w:tc>
          <w:tcPr>
            <w:tcW w:w="5720" w:type="dxa"/>
            <w:vMerge/>
            <w:tcBorders>
              <w:top w:val="nil"/>
              <w:left w:val="nil"/>
              <w:bottom w:val="nil"/>
              <w:right w:val="nil"/>
            </w:tcBorders>
            <w:vAlign w:val="center"/>
            <w:hideMark/>
          </w:tcPr>
          <w:p w14:paraId="35EDC87B" w14:textId="77777777" w:rsidR="00807DF6" w:rsidRPr="002139BF" w:rsidRDefault="00807DF6" w:rsidP="00D34AB0">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7E30E85A" w14:textId="77777777" w:rsidR="00807DF6" w:rsidRPr="002139BF" w:rsidRDefault="00807DF6"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354EC473" w14:textId="77777777" w:rsidR="00807DF6" w:rsidRPr="002139BF" w:rsidRDefault="00807DF6"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29D33E14" w14:textId="77777777" w:rsidR="00807DF6" w:rsidRPr="002139BF" w:rsidRDefault="00807DF6"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280157FD" w14:textId="77777777" w:rsidR="00807DF6" w:rsidRPr="002139BF" w:rsidRDefault="00807DF6"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56994CC4" w14:textId="77777777" w:rsidR="00807DF6" w:rsidRPr="002139BF" w:rsidRDefault="00807DF6"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5222DC76" w14:textId="77777777" w:rsidR="00807DF6" w:rsidRPr="002139BF" w:rsidRDefault="00807DF6"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1E706BDE" w14:textId="77777777" w:rsidR="00807DF6" w:rsidRPr="002139BF" w:rsidRDefault="00807DF6" w:rsidP="00D34AB0">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59E6E4AF" w14:textId="77777777" w:rsidR="00807DF6" w:rsidRPr="002139BF" w:rsidRDefault="00807DF6" w:rsidP="00D34AB0">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807DF6" w:rsidRPr="002139BF" w14:paraId="7A54B665" w14:textId="77777777" w:rsidTr="00C61A86">
        <w:trPr>
          <w:trHeight w:val="300"/>
        </w:trPr>
        <w:tc>
          <w:tcPr>
            <w:tcW w:w="5720" w:type="dxa"/>
            <w:tcBorders>
              <w:top w:val="nil"/>
              <w:left w:val="nil"/>
              <w:bottom w:val="nil"/>
              <w:right w:val="nil"/>
            </w:tcBorders>
            <w:shd w:val="clear" w:color="auto" w:fill="auto"/>
            <w:noWrap/>
            <w:vAlign w:val="bottom"/>
            <w:hideMark/>
          </w:tcPr>
          <w:p w14:paraId="718EF335" w14:textId="77777777" w:rsidR="00807DF6" w:rsidRPr="002139BF" w:rsidRDefault="00807DF6" w:rsidP="00D34AB0">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141523EE" w14:textId="77777777" w:rsidR="00807DF6" w:rsidRPr="002139BF" w:rsidRDefault="00807DF6"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A1015B1" w14:textId="77777777" w:rsidR="00807DF6" w:rsidRPr="002139BF" w:rsidRDefault="00807DF6"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61CCB91" w14:textId="77777777" w:rsidR="00807DF6" w:rsidRPr="002139BF" w:rsidRDefault="00807DF6"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9BA5038" w14:textId="77777777" w:rsidR="00807DF6" w:rsidRPr="002139BF" w:rsidRDefault="00807DF6"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BA44651" w14:textId="77777777" w:rsidR="00807DF6" w:rsidRPr="002139BF" w:rsidRDefault="00807DF6" w:rsidP="00D34AB0">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282A6054" w14:textId="77777777" w:rsidR="00807DF6" w:rsidRPr="002139BF" w:rsidRDefault="00807DF6" w:rsidP="00D34AB0">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7CBE3441" w14:textId="77777777" w:rsidR="00807DF6" w:rsidRPr="002139BF" w:rsidRDefault="00807DF6" w:rsidP="00D34AB0">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27E7953B" w14:textId="77777777" w:rsidR="00807DF6" w:rsidRPr="002139BF" w:rsidRDefault="00807DF6" w:rsidP="00D34AB0">
            <w:pPr>
              <w:rPr>
                <w:rFonts w:ascii="Calibri" w:eastAsia="Times New Roman" w:hAnsi="Calibri" w:cs="Calibri"/>
                <w:lang w:eastAsia="de-CH"/>
              </w:rPr>
            </w:pPr>
          </w:p>
        </w:tc>
      </w:tr>
      <w:tr w:rsidR="00AE1E63" w:rsidRPr="002139BF" w14:paraId="33FCE610" w14:textId="77777777" w:rsidTr="00C61A86">
        <w:trPr>
          <w:trHeight w:val="507"/>
        </w:trPr>
        <w:tc>
          <w:tcPr>
            <w:tcW w:w="5720" w:type="dxa"/>
            <w:vMerge w:val="restart"/>
            <w:tcBorders>
              <w:top w:val="nil"/>
              <w:left w:val="nil"/>
              <w:bottom w:val="nil"/>
              <w:right w:val="nil"/>
            </w:tcBorders>
            <w:shd w:val="clear" w:color="auto" w:fill="auto"/>
            <w:hideMark/>
          </w:tcPr>
          <w:p w14:paraId="1E7B1514" w14:textId="300D2045" w:rsidR="00AE1E63" w:rsidRPr="002139BF" w:rsidRDefault="00AE1E63" w:rsidP="00D34AB0">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 xml:space="preserve">A </w:t>
            </w:r>
            <w:r w:rsidR="00807DF6" w:rsidRPr="002139BF">
              <w:rPr>
                <w:rFonts w:ascii="Calibri" w:eastAsia="Times New Roman" w:hAnsi="Calibri" w:cs="Calibri"/>
                <w:lang w:eastAsia="de-CH"/>
              </w:rPr>
              <w:t>4</w:t>
            </w:r>
            <w:r w:rsidRPr="002139BF">
              <w:rPr>
                <w:rFonts w:ascii="Calibri" w:eastAsia="Times New Roman" w:hAnsi="Calibri" w:cs="Calibri"/>
                <w:lang w:eastAsia="de-CH"/>
              </w:rPr>
              <w:t xml:space="preserve"> </w:t>
            </w:r>
            <w:r w:rsidRPr="002139BF">
              <w:rPr>
                <w:rFonts w:ascii="Calibri" w:eastAsia="Times New Roman" w:hAnsi="Calibri" w:cs="Calibri"/>
                <w:lang w:eastAsia="de-CH"/>
              </w:rPr>
              <w:tab/>
            </w:r>
            <w:r w:rsidR="00807DF6" w:rsidRPr="002139BF">
              <w:rPr>
                <w:rFonts w:ascii="Calibri" w:eastAsia="Times New Roman" w:hAnsi="Calibri" w:cs="Calibri"/>
                <w:lang w:eastAsia="de-CH"/>
              </w:rPr>
              <w:t xml:space="preserve">Der Weg von der nächsten Haltestelle bis zum </w:t>
            </w:r>
            <w:r w:rsidR="002B47C8">
              <w:rPr>
                <w:rFonts w:ascii="Calibri" w:eastAsia="Times New Roman" w:hAnsi="Calibri" w:cs="Calibri"/>
                <w:lang w:eastAsia="de-CH"/>
              </w:rPr>
              <w:br/>
            </w:r>
            <w:r w:rsidR="00807DF6" w:rsidRPr="002139BF">
              <w:rPr>
                <w:rFonts w:ascii="Calibri" w:eastAsia="Times New Roman" w:hAnsi="Calibri" w:cs="Calibri"/>
                <w:lang w:eastAsia="de-CH"/>
              </w:rPr>
              <w:t>Betrieb ist einfach</w:t>
            </w:r>
            <w:r w:rsidR="002B47C8">
              <w:rPr>
                <w:rFonts w:ascii="Calibri" w:eastAsia="Times New Roman" w:hAnsi="Calibri" w:cs="Calibri"/>
                <w:lang w:eastAsia="de-CH"/>
              </w:rPr>
              <w:t>,</w:t>
            </w:r>
            <w:r w:rsidR="00807DF6" w:rsidRPr="002139BF">
              <w:rPr>
                <w:rFonts w:ascii="Calibri" w:eastAsia="Times New Roman" w:hAnsi="Calibri" w:cs="Calibri"/>
                <w:lang w:eastAsia="de-CH"/>
              </w:rPr>
              <w:t xml:space="preserve"> verständlich und gut </w:t>
            </w:r>
            <w:r w:rsidR="002B47C8">
              <w:rPr>
                <w:rFonts w:ascii="Calibri" w:eastAsia="Times New Roman" w:hAnsi="Calibri" w:cs="Calibri"/>
                <w:lang w:eastAsia="de-CH"/>
              </w:rPr>
              <w:br/>
            </w:r>
            <w:r w:rsidR="00807DF6" w:rsidRPr="002139BF">
              <w:rPr>
                <w:rFonts w:ascii="Calibri" w:eastAsia="Times New Roman" w:hAnsi="Calibri" w:cs="Calibri"/>
                <w:lang w:eastAsia="de-CH"/>
              </w:rPr>
              <w:t>ausgeschildert.</w:t>
            </w:r>
          </w:p>
        </w:tc>
        <w:tc>
          <w:tcPr>
            <w:tcW w:w="420" w:type="dxa"/>
            <w:tcBorders>
              <w:top w:val="nil"/>
              <w:left w:val="nil"/>
              <w:bottom w:val="nil"/>
              <w:right w:val="nil"/>
            </w:tcBorders>
            <w:shd w:val="clear" w:color="auto" w:fill="auto"/>
            <w:hideMark/>
          </w:tcPr>
          <w:p w14:paraId="72E46A25" w14:textId="77777777" w:rsidR="00AE1E63" w:rsidRPr="002139BF" w:rsidRDefault="00AE1E63"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FC8F96A" w14:textId="77777777" w:rsidR="00AE1E63" w:rsidRPr="002139BF" w:rsidRDefault="00AE1E63"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C15279C" w14:textId="77777777" w:rsidR="00AE1E63" w:rsidRPr="002139BF" w:rsidRDefault="00AE1E63"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29D45D0" w14:textId="77777777" w:rsidR="00AE1E63" w:rsidRPr="002139BF" w:rsidRDefault="00AE1E63"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68C3AF8" w14:textId="77777777" w:rsidR="00AE1E63" w:rsidRPr="002139BF" w:rsidRDefault="00AE1E63"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1CBF000E" w14:textId="77777777" w:rsidR="00AE1E63" w:rsidRPr="002139BF" w:rsidRDefault="00AE1E63"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6671E942" w14:textId="77777777" w:rsidR="00AE1E63" w:rsidRPr="002139BF" w:rsidRDefault="00AE1E63"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3B0E7074" w14:textId="77777777" w:rsidR="00AE1E63" w:rsidRPr="002139BF" w:rsidRDefault="00AE1E63"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E1E63" w:rsidRPr="002139BF" w14:paraId="348EDE60" w14:textId="77777777" w:rsidTr="00C61A86">
        <w:trPr>
          <w:trHeight w:val="435"/>
        </w:trPr>
        <w:tc>
          <w:tcPr>
            <w:tcW w:w="5720" w:type="dxa"/>
            <w:vMerge/>
            <w:tcBorders>
              <w:top w:val="nil"/>
              <w:left w:val="nil"/>
              <w:bottom w:val="nil"/>
              <w:right w:val="nil"/>
            </w:tcBorders>
            <w:vAlign w:val="center"/>
            <w:hideMark/>
          </w:tcPr>
          <w:p w14:paraId="0812B813" w14:textId="77777777" w:rsidR="00AE1E63" w:rsidRPr="002139BF" w:rsidRDefault="00AE1E63" w:rsidP="00D34AB0">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512C7696" w14:textId="77777777" w:rsidR="00AE1E63" w:rsidRPr="002139BF" w:rsidRDefault="00AE1E63"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31CE2F7C" w14:textId="77777777" w:rsidR="00AE1E63" w:rsidRPr="002139BF" w:rsidRDefault="00AE1E63"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4E007D77" w14:textId="77777777" w:rsidR="00AE1E63" w:rsidRPr="002139BF" w:rsidRDefault="00AE1E63"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03DA1AC5" w14:textId="77777777" w:rsidR="00AE1E63" w:rsidRPr="002139BF" w:rsidRDefault="00AE1E63"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6141B78E" w14:textId="77777777" w:rsidR="00AE1E63" w:rsidRPr="002139BF" w:rsidRDefault="00AE1E63"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312BA112" w14:textId="77777777" w:rsidR="00AE1E63" w:rsidRPr="002139BF" w:rsidRDefault="00AE1E63"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71CF0B40" w14:textId="77777777" w:rsidR="00AE1E63" w:rsidRPr="002139BF" w:rsidRDefault="00AE1E63" w:rsidP="00D34AB0">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2EEF7CAE" w14:textId="77777777" w:rsidR="00AE1E63" w:rsidRPr="002139BF" w:rsidRDefault="00AE1E63" w:rsidP="00D34AB0">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E1E63" w:rsidRPr="002139BF" w14:paraId="48FF18FC" w14:textId="77777777" w:rsidTr="00C61A86">
        <w:trPr>
          <w:trHeight w:val="300"/>
        </w:trPr>
        <w:tc>
          <w:tcPr>
            <w:tcW w:w="5720" w:type="dxa"/>
            <w:tcBorders>
              <w:top w:val="nil"/>
              <w:left w:val="nil"/>
              <w:bottom w:val="nil"/>
              <w:right w:val="nil"/>
            </w:tcBorders>
            <w:shd w:val="clear" w:color="auto" w:fill="auto"/>
            <w:noWrap/>
            <w:vAlign w:val="bottom"/>
            <w:hideMark/>
          </w:tcPr>
          <w:p w14:paraId="67F5E76F" w14:textId="2ABC1338" w:rsidR="00AE1E63" w:rsidRPr="002139BF" w:rsidRDefault="008120E5" w:rsidP="0024496B">
            <w:pPr>
              <w:spacing w:after="120"/>
              <w:rPr>
                <w:rFonts w:ascii="Calibri" w:eastAsia="Times New Roman" w:hAnsi="Calibri" w:cs="Calibri"/>
                <w:color w:val="000000"/>
                <w:lang w:eastAsia="de-CH"/>
              </w:rPr>
            </w:pPr>
            <w:r w:rsidRPr="002139BF">
              <w:rPr>
                <w:rFonts w:ascii="Calibri" w:eastAsia="Times New Roman" w:hAnsi="Calibri" w:cs="Calibri"/>
                <w:color w:val="000000"/>
                <w:lang w:eastAsia="de-CH"/>
              </w:rPr>
              <w:t xml:space="preserve">Bitte machen </w:t>
            </w:r>
            <w:r w:rsidR="002B47C8">
              <w:rPr>
                <w:rFonts w:ascii="Calibri" w:eastAsia="Times New Roman" w:hAnsi="Calibri" w:cs="Calibri"/>
                <w:color w:val="000000"/>
                <w:lang w:eastAsia="de-CH"/>
              </w:rPr>
              <w:t>S</w:t>
            </w:r>
            <w:r w:rsidRPr="002139BF">
              <w:rPr>
                <w:rFonts w:ascii="Calibri" w:eastAsia="Times New Roman" w:hAnsi="Calibri" w:cs="Calibri"/>
                <w:color w:val="000000"/>
                <w:lang w:eastAsia="de-CH"/>
              </w:rPr>
              <w:t>ie weitere qualitative Aussagen zu</w:t>
            </w:r>
            <w:r w:rsidR="00232C95" w:rsidRPr="002139BF">
              <w:rPr>
                <w:rFonts w:ascii="Calibri" w:eastAsia="Times New Roman" w:hAnsi="Calibri" w:cs="Calibri"/>
                <w:color w:val="000000"/>
                <w:lang w:eastAsia="de-CH"/>
              </w:rPr>
              <w:t xml:space="preserve">m </w:t>
            </w:r>
            <w:r w:rsidR="00232C95" w:rsidRPr="002139BF">
              <w:rPr>
                <w:rFonts w:ascii="Calibri" w:eastAsia="Times New Roman" w:hAnsi="Calibri" w:cs="Calibri"/>
                <w:b/>
                <w:bCs/>
                <w:color w:val="000000"/>
                <w:lang w:eastAsia="de-CH"/>
              </w:rPr>
              <w:t>Arbeitsweg</w:t>
            </w:r>
            <w:r w:rsidR="00232C95" w:rsidRPr="002139BF">
              <w:rPr>
                <w:rFonts w:ascii="Calibri" w:eastAsia="Times New Roman" w:hAnsi="Calibri" w:cs="Calibri"/>
                <w:color w:val="000000"/>
                <w:lang w:eastAsia="de-CH"/>
              </w:rPr>
              <w:t>:</w:t>
            </w:r>
            <w:r w:rsidRPr="002139BF">
              <w:rPr>
                <w:rFonts w:ascii="Calibri" w:eastAsia="Times New Roman" w:hAnsi="Calibri" w:cs="Calibri"/>
                <w:color w:val="000000"/>
                <w:lang w:eastAsia="de-CH"/>
              </w:rPr>
              <w:t xml:space="preserve"> Wegführung, Orientierung, Rampen, Treppen, Aufzüge, Querung von Strassen, Beläge, Beleuchtung, Haltestellen usw.</w:t>
            </w:r>
          </w:p>
        </w:tc>
        <w:tc>
          <w:tcPr>
            <w:tcW w:w="420" w:type="dxa"/>
            <w:tcBorders>
              <w:top w:val="nil"/>
              <w:left w:val="nil"/>
              <w:bottom w:val="nil"/>
              <w:right w:val="nil"/>
            </w:tcBorders>
            <w:shd w:val="clear" w:color="auto" w:fill="auto"/>
            <w:noWrap/>
            <w:vAlign w:val="bottom"/>
            <w:hideMark/>
          </w:tcPr>
          <w:p w14:paraId="5FBC7001" w14:textId="77777777" w:rsidR="00AE1E63" w:rsidRPr="002139BF" w:rsidRDefault="00AE1E63"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B21B8AB" w14:textId="77777777" w:rsidR="00AE1E63" w:rsidRPr="002139BF" w:rsidRDefault="00AE1E63"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7B65DF3" w14:textId="77777777" w:rsidR="00AE1E63" w:rsidRPr="002139BF" w:rsidRDefault="00AE1E63"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A3F0758" w14:textId="77777777" w:rsidR="00AE1E63" w:rsidRPr="002139BF" w:rsidRDefault="00AE1E63"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F09B388" w14:textId="77777777" w:rsidR="00AE1E63" w:rsidRPr="002139BF" w:rsidRDefault="00AE1E63" w:rsidP="00D34AB0">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023925DA" w14:textId="77777777" w:rsidR="00AE1E63" w:rsidRPr="002139BF" w:rsidRDefault="00AE1E63" w:rsidP="00D34AB0">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656DCD92" w14:textId="77777777" w:rsidR="00AE1E63" w:rsidRPr="002139BF" w:rsidRDefault="00AE1E63" w:rsidP="00D34AB0">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40744EC8" w14:textId="77777777" w:rsidR="00AE1E63" w:rsidRPr="002139BF" w:rsidRDefault="00AE1E63" w:rsidP="00D34AB0">
            <w:pPr>
              <w:rPr>
                <w:rFonts w:ascii="Calibri" w:eastAsia="Times New Roman" w:hAnsi="Calibri" w:cs="Calibri"/>
                <w:lang w:eastAsia="de-CH"/>
              </w:rPr>
            </w:pPr>
          </w:p>
        </w:tc>
      </w:tr>
      <w:tr w:rsidR="009F5801" w:rsidRPr="002139BF" w14:paraId="0F29E5DE" w14:textId="77777777" w:rsidTr="00C61A86">
        <w:trPr>
          <w:trHeight w:val="507"/>
        </w:trPr>
        <w:tc>
          <w:tcPr>
            <w:tcW w:w="5720" w:type="dxa"/>
            <w:vMerge w:val="restart"/>
            <w:tcBorders>
              <w:top w:val="nil"/>
              <w:left w:val="nil"/>
              <w:bottom w:val="nil"/>
              <w:right w:val="nil"/>
            </w:tcBorders>
            <w:shd w:val="clear" w:color="auto" w:fill="auto"/>
            <w:hideMark/>
          </w:tcPr>
          <w:p w14:paraId="36A80CB7" w14:textId="77FA3680" w:rsidR="009F5801" w:rsidRPr="002139BF" w:rsidRDefault="009F5801"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 xml:space="preserve">A </w:t>
            </w:r>
            <w:r w:rsidR="00081140" w:rsidRPr="002139BF">
              <w:rPr>
                <w:rFonts w:ascii="Calibri" w:eastAsia="Times New Roman" w:hAnsi="Calibri" w:cs="Calibri"/>
                <w:lang w:eastAsia="de-CH"/>
              </w:rPr>
              <w:t>5</w:t>
            </w:r>
            <w:r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67FCA6D0"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2986DB3"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CB55AB3"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465435F"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BD64BC8"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4726214E"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1CD88B86"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3A6D5385"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9F5801" w:rsidRPr="002139BF" w14:paraId="766DCE73" w14:textId="77777777" w:rsidTr="00C61A86">
        <w:trPr>
          <w:trHeight w:val="435"/>
        </w:trPr>
        <w:tc>
          <w:tcPr>
            <w:tcW w:w="5720" w:type="dxa"/>
            <w:vMerge/>
            <w:tcBorders>
              <w:top w:val="nil"/>
              <w:left w:val="nil"/>
              <w:bottom w:val="nil"/>
              <w:right w:val="nil"/>
            </w:tcBorders>
            <w:vAlign w:val="center"/>
            <w:hideMark/>
          </w:tcPr>
          <w:p w14:paraId="5564333D" w14:textId="77777777" w:rsidR="009F5801" w:rsidRPr="002139BF" w:rsidRDefault="009F5801"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000E90D8"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49D74E3D"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63E15499"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56776246"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3D01F876"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0FA5A954"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615DA28D" w14:textId="77777777" w:rsidR="009F5801" w:rsidRPr="002139BF" w:rsidRDefault="009F5801"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6031ED69" w14:textId="77777777" w:rsidR="009F5801" w:rsidRPr="002139BF" w:rsidRDefault="009F5801"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9F5801" w:rsidRPr="002139BF" w14:paraId="6260CECA" w14:textId="77777777" w:rsidTr="00C61A86">
        <w:trPr>
          <w:trHeight w:val="300"/>
        </w:trPr>
        <w:tc>
          <w:tcPr>
            <w:tcW w:w="5720" w:type="dxa"/>
            <w:tcBorders>
              <w:top w:val="nil"/>
              <w:left w:val="nil"/>
              <w:bottom w:val="nil"/>
              <w:right w:val="nil"/>
            </w:tcBorders>
            <w:shd w:val="clear" w:color="auto" w:fill="auto"/>
            <w:noWrap/>
            <w:vAlign w:val="bottom"/>
            <w:hideMark/>
          </w:tcPr>
          <w:p w14:paraId="6D9614E6" w14:textId="77777777" w:rsidR="009F5801" w:rsidRPr="002139BF" w:rsidRDefault="009F5801"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31ACB6F6" w14:textId="77777777" w:rsidR="009F5801" w:rsidRPr="002139BF" w:rsidRDefault="009F5801"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9F3DB80" w14:textId="77777777" w:rsidR="009F5801" w:rsidRPr="002139BF" w:rsidRDefault="009F5801"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B389910" w14:textId="77777777" w:rsidR="009F5801" w:rsidRPr="002139BF" w:rsidRDefault="009F5801"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554D34E" w14:textId="77777777" w:rsidR="009F5801" w:rsidRPr="002139BF" w:rsidRDefault="009F5801"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23B1EAC" w14:textId="77777777" w:rsidR="009F5801" w:rsidRPr="002139BF" w:rsidRDefault="009F5801"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01145CF8" w14:textId="77777777" w:rsidR="009F5801" w:rsidRPr="002139BF" w:rsidRDefault="009F5801"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053F3737" w14:textId="77777777" w:rsidR="009F5801" w:rsidRPr="002139BF" w:rsidRDefault="009F5801"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6535F765" w14:textId="77777777" w:rsidR="009F5801" w:rsidRPr="002139BF" w:rsidRDefault="009F5801" w:rsidP="00951F01">
            <w:pPr>
              <w:rPr>
                <w:rFonts w:ascii="Calibri" w:eastAsia="Times New Roman" w:hAnsi="Calibri" w:cs="Calibri"/>
                <w:lang w:eastAsia="de-CH"/>
              </w:rPr>
            </w:pPr>
          </w:p>
        </w:tc>
      </w:tr>
      <w:tr w:rsidR="009F5801" w:rsidRPr="002139BF" w14:paraId="031C7A64" w14:textId="77777777" w:rsidTr="00C61A86">
        <w:trPr>
          <w:trHeight w:val="507"/>
        </w:trPr>
        <w:tc>
          <w:tcPr>
            <w:tcW w:w="5720" w:type="dxa"/>
            <w:vMerge w:val="restart"/>
            <w:tcBorders>
              <w:top w:val="nil"/>
              <w:left w:val="nil"/>
              <w:bottom w:val="nil"/>
              <w:right w:val="nil"/>
            </w:tcBorders>
            <w:shd w:val="clear" w:color="auto" w:fill="auto"/>
            <w:hideMark/>
          </w:tcPr>
          <w:p w14:paraId="410177D3" w14:textId="50172B50" w:rsidR="009F5801" w:rsidRPr="002139BF" w:rsidRDefault="009F5801"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 xml:space="preserve">A </w:t>
            </w:r>
            <w:r w:rsidR="00706177" w:rsidRPr="002139BF">
              <w:rPr>
                <w:rFonts w:ascii="Calibri" w:eastAsia="Times New Roman" w:hAnsi="Calibri" w:cs="Calibri"/>
                <w:lang w:eastAsia="de-CH"/>
              </w:rPr>
              <w:t>6</w:t>
            </w:r>
            <w:r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705EC09A"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E0FC3CF"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DD7E3BF"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E48E07E"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CD90DE6"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5DF71F5F"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6C7B7239"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56D9F86E"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9F5801" w:rsidRPr="002139BF" w14:paraId="19BCB359" w14:textId="77777777" w:rsidTr="00C61A86">
        <w:trPr>
          <w:trHeight w:val="435"/>
        </w:trPr>
        <w:tc>
          <w:tcPr>
            <w:tcW w:w="5720" w:type="dxa"/>
            <w:vMerge/>
            <w:tcBorders>
              <w:top w:val="nil"/>
              <w:left w:val="nil"/>
              <w:bottom w:val="nil"/>
              <w:right w:val="nil"/>
            </w:tcBorders>
            <w:vAlign w:val="center"/>
            <w:hideMark/>
          </w:tcPr>
          <w:p w14:paraId="76900D6A" w14:textId="77777777" w:rsidR="009F5801" w:rsidRPr="002139BF" w:rsidRDefault="009F5801"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0F5F9978"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618F41AC"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4FD73C59"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0F330C82"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34739977"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51D33396"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2E6ED4AA" w14:textId="77777777" w:rsidR="009F5801" w:rsidRPr="002139BF" w:rsidRDefault="009F5801"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6CE1490F" w14:textId="77777777" w:rsidR="009F5801" w:rsidRPr="002139BF" w:rsidRDefault="009F5801"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9F5801" w:rsidRPr="002139BF" w14:paraId="74AC81C2" w14:textId="77777777" w:rsidTr="00C61A86">
        <w:trPr>
          <w:trHeight w:val="300"/>
        </w:trPr>
        <w:tc>
          <w:tcPr>
            <w:tcW w:w="5720" w:type="dxa"/>
            <w:tcBorders>
              <w:top w:val="nil"/>
              <w:left w:val="nil"/>
              <w:bottom w:val="nil"/>
              <w:right w:val="nil"/>
            </w:tcBorders>
            <w:shd w:val="clear" w:color="auto" w:fill="auto"/>
            <w:noWrap/>
            <w:vAlign w:val="bottom"/>
            <w:hideMark/>
          </w:tcPr>
          <w:p w14:paraId="77390A36" w14:textId="77777777" w:rsidR="009F5801" w:rsidRPr="002139BF" w:rsidRDefault="009F5801"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6249B240" w14:textId="77777777" w:rsidR="009F5801" w:rsidRPr="002139BF" w:rsidRDefault="009F5801"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0482C2C" w14:textId="77777777" w:rsidR="009F5801" w:rsidRPr="002139BF" w:rsidRDefault="009F5801"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BD3758B" w14:textId="77777777" w:rsidR="009F5801" w:rsidRPr="002139BF" w:rsidRDefault="009F5801"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A511C00" w14:textId="77777777" w:rsidR="009F5801" w:rsidRPr="002139BF" w:rsidRDefault="009F5801"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4AC2948" w14:textId="77777777" w:rsidR="009F5801" w:rsidRPr="002139BF" w:rsidRDefault="009F5801"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1BB87D9C" w14:textId="77777777" w:rsidR="009F5801" w:rsidRPr="002139BF" w:rsidRDefault="009F5801"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0FB783F8" w14:textId="77777777" w:rsidR="009F5801" w:rsidRPr="002139BF" w:rsidRDefault="009F5801"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0E4E80B6" w14:textId="77777777" w:rsidR="009F5801" w:rsidRPr="002139BF" w:rsidRDefault="009F5801" w:rsidP="00951F01">
            <w:pPr>
              <w:rPr>
                <w:rFonts w:ascii="Calibri" w:eastAsia="Times New Roman" w:hAnsi="Calibri" w:cs="Calibri"/>
                <w:lang w:eastAsia="de-CH"/>
              </w:rPr>
            </w:pPr>
          </w:p>
        </w:tc>
      </w:tr>
      <w:tr w:rsidR="009F5801" w:rsidRPr="002139BF" w14:paraId="086FBE1C" w14:textId="77777777" w:rsidTr="00C61A86">
        <w:trPr>
          <w:trHeight w:val="507"/>
        </w:trPr>
        <w:tc>
          <w:tcPr>
            <w:tcW w:w="5720" w:type="dxa"/>
            <w:vMerge w:val="restart"/>
            <w:tcBorders>
              <w:top w:val="nil"/>
              <w:left w:val="nil"/>
              <w:bottom w:val="nil"/>
              <w:right w:val="nil"/>
            </w:tcBorders>
            <w:shd w:val="clear" w:color="auto" w:fill="auto"/>
            <w:hideMark/>
          </w:tcPr>
          <w:p w14:paraId="18FADFCC" w14:textId="1BF3DB0A" w:rsidR="009F5801" w:rsidRPr="002139BF" w:rsidRDefault="009F5801"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 xml:space="preserve">A </w:t>
            </w:r>
            <w:r w:rsidR="00706177" w:rsidRPr="002139BF">
              <w:rPr>
                <w:rFonts w:ascii="Calibri" w:eastAsia="Times New Roman" w:hAnsi="Calibri" w:cs="Calibri"/>
                <w:lang w:eastAsia="de-CH"/>
              </w:rPr>
              <w:t>7</w:t>
            </w:r>
            <w:r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6B68535F"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C53618B"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5D1D90D"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E80B379"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A71E413"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0E4792CF"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6AD7C3DF"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72823673" w14:textId="77777777" w:rsidR="009F5801" w:rsidRPr="002139BF" w:rsidRDefault="009F5801"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9F5801" w:rsidRPr="002139BF" w14:paraId="05B369FB" w14:textId="77777777" w:rsidTr="00C61A86">
        <w:trPr>
          <w:trHeight w:val="435"/>
        </w:trPr>
        <w:tc>
          <w:tcPr>
            <w:tcW w:w="5720" w:type="dxa"/>
            <w:vMerge/>
            <w:tcBorders>
              <w:top w:val="nil"/>
              <w:left w:val="nil"/>
              <w:bottom w:val="nil"/>
              <w:right w:val="nil"/>
            </w:tcBorders>
            <w:vAlign w:val="center"/>
            <w:hideMark/>
          </w:tcPr>
          <w:p w14:paraId="41DCF40A" w14:textId="77777777" w:rsidR="009F5801" w:rsidRPr="002139BF" w:rsidRDefault="009F5801"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548B027E"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73EB73F6"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2ACC9C8E"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069EB48D"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11814B35"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282EFCC2" w14:textId="77777777" w:rsidR="009F5801" w:rsidRPr="002139BF" w:rsidRDefault="009F5801"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2DA36369" w14:textId="77777777" w:rsidR="009F5801" w:rsidRPr="002139BF" w:rsidRDefault="009F5801"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7029912D" w14:textId="77777777" w:rsidR="009F5801" w:rsidRPr="002139BF" w:rsidRDefault="009F5801"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9F5801" w:rsidRPr="002139BF" w14:paraId="40232AF9" w14:textId="77777777" w:rsidTr="00C61A86">
        <w:trPr>
          <w:trHeight w:val="300"/>
        </w:trPr>
        <w:tc>
          <w:tcPr>
            <w:tcW w:w="5720" w:type="dxa"/>
            <w:tcBorders>
              <w:top w:val="nil"/>
              <w:left w:val="nil"/>
              <w:bottom w:val="nil"/>
              <w:right w:val="nil"/>
            </w:tcBorders>
            <w:shd w:val="clear" w:color="auto" w:fill="auto"/>
            <w:noWrap/>
            <w:vAlign w:val="bottom"/>
            <w:hideMark/>
          </w:tcPr>
          <w:p w14:paraId="4EF574C2" w14:textId="77777777" w:rsidR="009F5801" w:rsidRPr="002139BF" w:rsidRDefault="009F5801"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398D279E" w14:textId="77777777" w:rsidR="009F5801" w:rsidRPr="002139BF" w:rsidRDefault="009F5801"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735BCE0" w14:textId="77777777" w:rsidR="009F5801" w:rsidRPr="002139BF" w:rsidRDefault="009F5801"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39BCD77" w14:textId="77777777" w:rsidR="009F5801" w:rsidRPr="002139BF" w:rsidRDefault="009F5801"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B26443D" w14:textId="77777777" w:rsidR="009F5801" w:rsidRPr="002139BF" w:rsidRDefault="009F5801"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614DB96" w14:textId="77777777" w:rsidR="009F5801" w:rsidRPr="002139BF" w:rsidRDefault="009F5801"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5938D40B" w14:textId="77777777" w:rsidR="009F5801" w:rsidRPr="002139BF" w:rsidRDefault="009F5801"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742B9FEE" w14:textId="77777777" w:rsidR="009F5801" w:rsidRPr="002139BF" w:rsidRDefault="009F5801"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48A369EB" w14:textId="77777777" w:rsidR="009F5801" w:rsidRPr="002139BF" w:rsidRDefault="009F5801" w:rsidP="00951F01">
            <w:pPr>
              <w:rPr>
                <w:rFonts w:ascii="Calibri" w:eastAsia="Times New Roman" w:hAnsi="Calibri" w:cs="Calibri"/>
                <w:lang w:eastAsia="de-CH"/>
              </w:rPr>
            </w:pPr>
          </w:p>
        </w:tc>
      </w:tr>
      <w:tr w:rsidR="008D1F34" w:rsidRPr="002139BF" w14:paraId="5DABCD15" w14:textId="77777777" w:rsidTr="00C61A86">
        <w:trPr>
          <w:trHeight w:val="507"/>
        </w:trPr>
        <w:tc>
          <w:tcPr>
            <w:tcW w:w="5720" w:type="dxa"/>
            <w:vMerge w:val="restart"/>
            <w:tcBorders>
              <w:top w:val="nil"/>
              <w:left w:val="nil"/>
              <w:bottom w:val="nil"/>
              <w:right w:val="nil"/>
            </w:tcBorders>
            <w:shd w:val="clear" w:color="auto" w:fill="auto"/>
            <w:hideMark/>
          </w:tcPr>
          <w:p w14:paraId="4560E441" w14:textId="7601E7CE" w:rsidR="008D1F34" w:rsidRPr="002139BF" w:rsidRDefault="008D1F34"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 xml:space="preserve">A </w:t>
            </w:r>
            <w:r w:rsidR="00706177" w:rsidRPr="002139BF">
              <w:rPr>
                <w:rFonts w:ascii="Calibri" w:eastAsia="Times New Roman" w:hAnsi="Calibri" w:cs="Calibri"/>
                <w:lang w:eastAsia="de-CH"/>
              </w:rPr>
              <w:t>8</w:t>
            </w:r>
            <w:r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31216C0E"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A3B11C7"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725DE13"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2C5767E"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C5F6F5A"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243FB6A7"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3B4EDEE3"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5BC98979"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8D1F34" w:rsidRPr="002139BF" w14:paraId="776154B7" w14:textId="77777777" w:rsidTr="00C61A86">
        <w:trPr>
          <w:trHeight w:val="435"/>
        </w:trPr>
        <w:tc>
          <w:tcPr>
            <w:tcW w:w="5720" w:type="dxa"/>
            <w:vMerge/>
            <w:tcBorders>
              <w:top w:val="nil"/>
              <w:left w:val="nil"/>
              <w:bottom w:val="nil"/>
              <w:right w:val="nil"/>
            </w:tcBorders>
            <w:vAlign w:val="center"/>
            <w:hideMark/>
          </w:tcPr>
          <w:p w14:paraId="22E78E93" w14:textId="77777777" w:rsidR="008D1F34" w:rsidRPr="002139BF" w:rsidRDefault="008D1F34"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28555F1E" w14:textId="77777777" w:rsidR="008D1F34" w:rsidRPr="002139BF" w:rsidRDefault="008D1F3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6E2EC0D6" w14:textId="77777777" w:rsidR="008D1F34" w:rsidRPr="002139BF" w:rsidRDefault="008D1F3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12A8C1C3" w14:textId="77777777" w:rsidR="008D1F34" w:rsidRPr="002139BF" w:rsidRDefault="008D1F3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6F1E1E98" w14:textId="77777777" w:rsidR="008D1F34" w:rsidRPr="002139BF" w:rsidRDefault="008D1F3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7188955E" w14:textId="77777777" w:rsidR="008D1F34" w:rsidRPr="002139BF" w:rsidRDefault="008D1F3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1FD72392" w14:textId="77777777" w:rsidR="008D1F34" w:rsidRPr="002139BF" w:rsidRDefault="008D1F3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1B7C6B96" w14:textId="77777777" w:rsidR="008D1F34" w:rsidRPr="002139BF" w:rsidRDefault="008D1F34"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0F382147" w14:textId="77777777" w:rsidR="008D1F34" w:rsidRPr="002139BF" w:rsidRDefault="008D1F34"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8D1F34" w:rsidRPr="002139BF" w14:paraId="5994B9E9" w14:textId="77777777" w:rsidTr="00C61A86">
        <w:trPr>
          <w:trHeight w:val="300"/>
        </w:trPr>
        <w:tc>
          <w:tcPr>
            <w:tcW w:w="5720" w:type="dxa"/>
            <w:tcBorders>
              <w:top w:val="nil"/>
              <w:left w:val="nil"/>
              <w:bottom w:val="nil"/>
              <w:right w:val="nil"/>
            </w:tcBorders>
            <w:shd w:val="clear" w:color="auto" w:fill="auto"/>
            <w:noWrap/>
            <w:vAlign w:val="bottom"/>
            <w:hideMark/>
          </w:tcPr>
          <w:p w14:paraId="6BFBEBF6" w14:textId="77777777" w:rsidR="008D1F34" w:rsidRPr="002139BF" w:rsidRDefault="008D1F34"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3A982365" w14:textId="77777777" w:rsidR="008D1F34" w:rsidRPr="002139BF" w:rsidRDefault="008D1F34"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992AA3C" w14:textId="77777777" w:rsidR="008D1F34" w:rsidRPr="002139BF" w:rsidRDefault="008D1F34"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A99CA1E" w14:textId="77777777" w:rsidR="008D1F34" w:rsidRPr="002139BF" w:rsidRDefault="008D1F34"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8EBA05D" w14:textId="77777777" w:rsidR="008D1F34" w:rsidRPr="002139BF" w:rsidRDefault="008D1F34"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273E3DC" w14:textId="77777777" w:rsidR="008D1F34" w:rsidRPr="002139BF" w:rsidRDefault="008D1F34"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02F91AC2" w14:textId="77777777" w:rsidR="008D1F34" w:rsidRPr="002139BF" w:rsidRDefault="008D1F34"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298441EB" w14:textId="77777777" w:rsidR="008D1F34" w:rsidRPr="002139BF" w:rsidRDefault="008D1F34"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51E1AC1D" w14:textId="77777777" w:rsidR="008D1F34" w:rsidRPr="002139BF" w:rsidRDefault="008D1F34" w:rsidP="00951F01">
            <w:pPr>
              <w:rPr>
                <w:rFonts w:ascii="Calibri" w:eastAsia="Times New Roman" w:hAnsi="Calibri" w:cs="Calibri"/>
                <w:lang w:eastAsia="de-CH"/>
              </w:rPr>
            </w:pPr>
          </w:p>
        </w:tc>
      </w:tr>
      <w:tr w:rsidR="008D1F34" w:rsidRPr="002139BF" w14:paraId="5B297DD6" w14:textId="77777777" w:rsidTr="00C61A86">
        <w:trPr>
          <w:trHeight w:val="507"/>
        </w:trPr>
        <w:tc>
          <w:tcPr>
            <w:tcW w:w="5720" w:type="dxa"/>
            <w:vMerge w:val="restart"/>
            <w:tcBorders>
              <w:top w:val="nil"/>
              <w:left w:val="nil"/>
              <w:bottom w:val="nil"/>
              <w:right w:val="nil"/>
            </w:tcBorders>
            <w:shd w:val="clear" w:color="auto" w:fill="auto"/>
            <w:hideMark/>
          </w:tcPr>
          <w:p w14:paraId="37331816" w14:textId="29927791" w:rsidR="008D1F34" w:rsidRPr="002139BF" w:rsidRDefault="008D1F34"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 xml:space="preserve">A </w:t>
            </w:r>
            <w:r w:rsidR="00706177" w:rsidRPr="002139BF">
              <w:rPr>
                <w:rFonts w:ascii="Calibri" w:eastAsia="Times New Roman" w:hAnsi="Calibri" w:cs="Calibri"/>
                <w:lang w:eastAsia="de-CH"/>
              </w:rPr>
              <w:t>9</w:t>
            </w:r>
            <w:r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3E2FCE19"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B026135"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5581D13"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0602E2F"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4D8711A"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0E77DCD9"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2760219D"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2DF64107" w14:textId="77777777" w:rsidR="008D1F34" w:rsidRPr="002139BF" w:rsidRDefault="008D1F3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8D1F34" w:rsidRPr="002139BF" w14:paraId="455D44FC" w14:textId="77777777" w:rsidTr="00C61A86">
        <w:trPr>
          <w:trHeight w:val="435"/>
        </w:trPr>
        <w:tc>
          <w:tcPr>
            <w:tcW w:w="5720" w:type="dxa"/>
            <w:vMerge/>
            <w:tcBorders>
              <w:top w:val="nil"/>
              <w:left w:val="nil"/>
              <w:bottom w:val="nil"/>
              <w:right w:val="nil"/>
            </w:tcBorders>
            <w:vAlign w:val="center"/>
            <w:hideMark/>
          </w:tcPr>
          <w:p w14:paraId="61CD61D7" w14:textId="77777777" w:rsidR="008D1F34" w:rsidRPr="002139BF" w:rsidRDefault="008D1F34"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1F2F72EA" w14:textId="77777777" w:rsidR="008D1F34" w:rsidRPr="002139BF" w:rsidRDefault="008D1F3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7A582D82" w14:textId="77777777" w:rsidR="008D1F34" w:rsidRPr="002139BF" w:rsidRDefault="008D1F3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23D6BE67" w14:textId="77777777" w:rsidR="008D1F34" w:rsidRPr="002139BF" w:rsidRDefault="008D1F3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005337BC" w14:textId="77777777" w:rsidR="008D1F34" w:rsidRPr="002139BF" w:rsidRDefault="008D1F3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138DD142" w14:textId="77777777" w:rsidR="008D1F34" w:rsidRPr="002139BF" w:rsidRDefault="008D1F3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42A1A007" w14:textId="77777777" w:rsidR="008D1F34" w:rsidRPr="002139BF" w:rsidRDefault="008D1F3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4D850696" w14:textId="77777777" w:rsidR="008D1F34" w:rsidRPr="002139BF" w:rsidRDefault="008D1F34"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035A96F1" w14:textId="77777777" w:rsidR="008D1F34" w:rsidRPr="002139BF" w:rsidRDefault="008D1F34"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bl>
    <w:p w14:paraId="1BEE9879" w14:textId="77777777" w:rsidR="00C61A86" w:rsidRDefault="00C61A86">
      <w:r>
        <w:br w:type="page"/>
      </w:r>
    </w:p>
    <w:tbl>
      <w:tblPr>
        <w:tblW w:w="9155" w:type="dxa"/>
        <w:tblInd w:w="70" w:type="dxa"/>
        <w:tblCellMar>
          <w:left w:w="70" w:type="dxa"/>
          <w:right w:w="70" w:type="dxa"/>
        </w:tblCellMar>
        <w:tblLook w:val="04A0" w:firstRow="1" w:lastRow="0" w:firstColumn="1" w:lastColumn="0" w:noHBand="0" w:noVBand="1"/>
      </w:tblPr>
      <w:tblGrid>
        <w:gridCol w:w="5720"/>
        <w:gridCol w:w="420"/>
        <w:gridCol w:w="420"/>
        <w:gridCol w:w="420"/>
        <w:gridCol w:w="420"/>
        <w:gridCol w:w="420"/>
        <w:gridCol w:w="475"/>
        <w:gridCol w:w="240"/>
        <w:gridCol w:w="620"/>
      </w:tblGrid>
      <w:tr w:rsidR="008D1F34" w:rsidRPr="002139BF" w14:paraId="26C096AB" w14:textId="77777777" w:rsidTr="00C61A86">
        <w:trPr>
          <w:trHeight w:val="300"/>
        </w:trPr>
        <w:tc>
          <w:tcPr>
            <w:tcW w:w="5720" w:type="dxa"/>
            <w:tcBorders>
              <w:top w:val="nil"/>
              <w:left w:val="nil"/>
              <w:bottom w:val="nil"/>
              <w:right w:val="nil"/>
            </w:tcBorders>
            <w:shd w:val="clear" w:color="auto" w:fill="auto"/>
            <w:noWrap/>
            <w:vAlign w:val="bottom"/>
            <w:hideMark/>
          </w:tcPr>
          <w:p w14:paraId="262C628C" w14:textId="1F6FB7E5" w:rsidR="008D1F34" w:rsidRPr="002139BF" w:rsidRDefault="008D1F34"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0FCD5706" w14:textId="77777777" w:rsidR="008D1F34" w:rsidRPr="002139BF" w:rsidRDefault="008D1F34"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3904391" w14:textId="77777777" w:rsidR="008D1F34" w:rsidRPr="002139BF" w:rsidRDefault="008D1F34"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07CE8F7" w14:textId="77777777" w:rsidR="008D1F34" w:rsidRPr="002139BF" w:rsidRDefault="008D1F34"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3023D06" w14:textId="77777777" w:rsidR="008D1F34" w:rsidRPr="002139BF" w:rsidRDefault="008D1F34"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7EBDB3B" w14:textId="77777777" w:rsidR="008D1F34" w:rsidRPr="002139BF" w:rsidRDefault="008D1F34"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2E464E49" w14:textId="77777777" w:rsidR="008D1F34" w:rsidRPr="002139BF" w:rsidRDefault="008D1F34"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5A361711" w14:textId="77777777" w:rsidR="008D1F34" w:rsidRPr="002139BF" w:rsidRDefault="008D1F34"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681FCB21" w14:textId="77777777" w:rsidR="008D1F34" w:rsidRPr="002139BF" w:rsidRDefault="008D1F34" w:rsidP="00951F01">
            <w:pPr>
              <w:rPr>
                <w:rFonts w:ascii="Calibri" w:eastAsia="Times New Roman" w:hAnsi="Calibri" w:cs="Calibri"/>
                <w:lang w:eastAsia="de-CH"/>
              </w:rPr>
            </w:pPr>
          </w:p>
        </w:tc>
      </w:tr>
      <w:tr w:rsidR="00674A3B" w:rsidRPr="002139BF" w14:paraId="64200313" w14:textId="77777777" w:rsidTr="00C61A86">
        <w:trPr>
          <w:trHeight w:val="300"/>
        </w:trPr>
        <w:tc>
          <w:tcPr>
            <w:tcW w:w="5720" w:type="dxa"/>
            <w:tcBorders>
              <w:top w:val="nil"/>
              <w:left w:val="nil"/>
              <w:bottom w:val="single" w:sz="4" w:space="0" w:color="auto"/>
              <w:right w:val="nil"/>
            </w:tcBorders>
            <w:shd w:val="clear" w:color="auto" w:fill="auto"/>
            <w:noWrap/>
            <w:hideMark/>
          </w:tcPr>
          <w:p w14:paraId="2EBB9A14" w14:textId="11340D3E" w:rsidR="00674A3B" w:rsidRPr="002139BF" w:rsidRDefault="00232C95" w:rsidP="00951F01">
            <w:pPr>
              <w:rPr>
                <w:rFonts w:ascii="Calibri" w:eastAsia="Times New Roman" w:hAnsi="Calibri" w:cs="Calibri"/>
                <w:color w:val="000000"/>
                <w:lang w:eastAsia="de-CH"/>
              </w:rPr>
            </w:pPr>
            <w:r w:rsidRPr="002139BF">
              <w:rPr>
                <w:rFonts w:ascii="Calibri" w:eastAsia="Times New Roman" w:hAnsi="Calibri" w:cs="Calibri"/>
                <w:b/>
                <w:bCs/>
                <w:lang w:eastAsia="de-CH"/>
              </w:rPr>
              <w:t>Arbeitsort</w:t>
            </w:r>
            <w:r w:rsidR="00DF7BC6" w:rsidRPr="002139BF">
              <w:rPr>
                <w:rStyle w:val="Funotenzeichen"/>
                <w:rFonts w:ascii="Calibri" w:eastAsia="Times New Roman" w:hAnsi="Calibri" w:cs="Calibri"/>
                <w:b/>
                <w:bCs/>
                <w:lang w:eastAsia="de-CH"/>
              </w:rPr>
              <w:footnoteReference w:id="2"/>
            </w:r>
          </w:p>
        </w:tc>
        <w:tc>
          <w:tcPr>
            <w:tcW w:w="420" w:type="dxa"/>
            <w:tcBorders>
              <w:top w:val="nil"/>
              <w:left w:val="nil"/>
              <w:bottom w:val="single" w:sz="4" w:space="0" w:color="auto"/>
              <w:right w:val="nil"/>
            </w:tcBorders>
            <w:shd w:val="clear" w:color="auto" w:fill="auto"/>
            <w:noWrap/>
            <w:vAlign w:val="bottom"/>
            <w:hideMark/>
          </w:tcPr>
          <w:p w14:paraId="6E12B3E0"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5E8B8492"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2969B9F8"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58102C45"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7F7F3059"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single" w:sz="4" w:space="0" w:color="auto"/>
              <w:right w:val="nil"/>
            </w:tcBorders>
            <w:shd w:val="clear" w:color="auto" w:fill="auto"/>
            <w:noWrap/>
            <w:vAlign w:val="bottom"/>
            <w:hideMark/>
          </w:tcPr>
          <w:p w14:paraId="4D6ECC01"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single" w:sz="4" w:space="0" w:color="auto"/>
              <w:right w:val="nil"/>
            </w:tcBorders>
            <w:shd w:val="clear" w:color="auto" w:fill="auto"/>
            <w:noWrap/>
            <w:vAlign w:val="bottom"/>
            <w:hideMark/>
          </w:tcPr>
          <w:p w14:paraId="2E951E01"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single" w:sz="4" w:space="0" w:color="auto"/>
              <w:right w:val="nil"/>
            </w:tcBorders>
            <w:shd w:val="clear" w:color="auto" w:fill="auto"/>
            <w:noWrap/>
            <w:vAlign w:val="bottom"/>
            <w:hideMark/>
          </w:tcPr>
          <w:p w14:paraId="29ACC576"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232C95" w:rsidRPr="002139BF" w14:paraId="6271F052" w14:textId="77777777" w:rsidTr="00C61A86">
        <w:trPr>
          <w:trHeight w:val="507"/>
        </w:trPr>
        <w:tc>
          <w:tcPr>
            <w:tcW w:w="5720" w:type="dxa"/>
            <w:vMerge w:val="restart"/>
            <w:tcBorders>
              <w:top w:val="nil"/>
              <w:left w:val="nil"/>
              <w:bottom w:val="nil"/>
              <w:right w:val="nil"/>
            </w:tcBorders>
            <w:shd w:val="clear" w:color="auto" w:fill="auto"/>
            <w:hideMark/>
          </w:tcPr>
          <w:p w14:paraId="13357E41" w14:textId="7D713579" w:rsidR="00232C95" w:rsidRPr="002139BF" w:rsidRDefault="00044DA2" w:rsidP="00D34AB0">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 xml:space="preserve">A </w:t>
            </w:r>
            <w:r w:rsidR="00706177" w:rsidRPr="002139BF">
              <w:rPr>
                <w:rFonts w:ascii="Calibri" w:eastAsia="Times New Roman" w:hAnsi="Calibri" w:cs="Calibri"/>
                <w:lang w:eastAsia="de-CH"/>
              </w:rPr>
              <w:t>10</w:t>
            </w:r>
            <w:r w:rsidR="00232C95" w:rsidRPr="002139BF">
              <w:rPr>
                <w:rFonts w:ascii="Calibri" w:eastAsia="Times New Roman" w:hAnsi="Calibri" w:cs="Calibri"/>
                <w:lang w:eastAsia="de-CH"/>
              </w:rPr>
              <w:tab/>
              <w:t>Die Verantwortlichen für die Arbeitsplatzzugänglichkeit werden bei allen baulichen Massnahmen im Betrieb bereits ab der Planungsstufe mit einbezogen.</w:t>
            </w:r>
          </w:p>
        </w:tc>
        <w:tc>
          <w:tcPr>
            <w:tcW w:w="420" w:type="dxa"/>
            <w:tcBorders>
              <w:top w:val="nil"/>
              <w:left w:val="nil"/>
              <w:bottom w:val="nil"/>
              <w:right w:val="nil"/>
            </w:tcBorders>
            <w:shd w:val="clear" w:color="auto" w:fill="auto"/>
            <w:hideMark/>
          </w:tcPr>
          <w:p w14:paraId="06393CDD"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CE09511"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EC3A284"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23E66AA"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EF550E3"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342CF918"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3C5CE563"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52D8CE5F"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232C95" w:rsidRPr="002139BF" w14:paraId="29C81714" w14:textId="77777777" w:rsidTr="00C61A86">
        <w:trPr>
          <w:trHeight w:val="435"/>
        </w:trPr>
        <w:tc>
          <w:tcPr>
            <w:tcW w:w="5720" w:type="dxa"/>
            <w:vMerge/>
            <w:tcBorders>
              <w:top w:val="nil"/>
              <w:left w:val="nil"/>
              <w:bottom w:val="nil"/>
              <w:right w:val="nil"/>
            </w:tcBorders>
            <w:vAlign w:val="center"/>
            <w:hideMark/>
          </w:tcPr>
          <w:p w14:paraId="481D6383" w14:textId="77777777" w:rsidR="00232C95" w:rsidRPr="002139BF" w:rsidRDefault="00232C95" w:rsidP="00D34AB0">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2A7F7DBF" w14:textId="77777777" w:rsidR="00232C95" w:rsidRPr="002139BF" w:rsidRDefault="00232C95"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7807C41A" w14:textId="77777777" w:rsidR="00232C95" w:rsidRPr="002139BF" w:rsidRDefault="00232C95"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5CFB10BB" w14:textId="77777777" w:rsidR="00232C95" w:rsidRPr="002139BF" w:rsidRDefault="00232C95"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26BDB65E" w14:textId="77777777" w:rsidR="00232C95" w:rsidRPr="002139BF" w:rsidRDefault="00232C95"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570A0538" w14:textId="77777777" w:rsidR="00232C95" w:rsidRPr="002139BF" w:rsidRDefault="00232C95"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367723B7" w14:textId="77777777" w:rsidR="00232C95" w:rsidRPr="002139BF" w:rsidRDefault="00232C95"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13A1EC50" w14:textId="77777777" w:rsidR="00232C95" w:rsidRPr="002139BF" w:rsidRDefault="00232C95" w:rsidP="00D34AB0">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45F381D1" w14:textId="77777777" w:rsidR="00232C95" w:rsidRPr="002139BF" w:rsidRDefault="00232C95" w:rsidP="00D34AB0">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232C95" w:rsidRPr="002139BF" w14:paraId="6AC517B4" w14:textId="77777777" w:rsidTr="00C61A86">
        <w:trPr>
          <w:trHeight w:val="300"/>
        </w:trPr>
        <w:tc>
          <w:tcPr>
            <w:tcW w:w="5720" w:type="dxa"/>
            <w:tcBorders>
              <w:top w:val="nil"/>
              <w:left w:val="nil"/>
              <w:bottom w:val="nil"/>
              <w:right w:val="nil"/>
            </w:tcBorders>
            <w:shd w:val="clear" w:color="auto" w:fill="auto"/>
            <w:noWrap/>
            <w:vAlign w:val="bottom"/>
            <w:hideMark/>
          </w:tcPr>
          <w:p w14:paraId="7C2A202C" w14:textId="77777777" w:rsidR="00232C95" w:rsidRPr="002139BF" w:rsidRDefault="00232C95" w:rsidP="00D34AB0">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772123E1" w14:textId="77777777" w:rsidR="00232C95" w:rsidRPr="002139BF" w:rsidRDefault="00232C95"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D6A5E28" w14:textId="77777777" w:rsidR="00232C95" w:rsidRPr="002139BF" w:rsidRDefault="00232C95"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4AB0245" w14:textId="77777777" w:rsidR="00232C95" w:rsidRPr="002139BF" w:rsidRDefault="00232C95"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F82CD76" w14:textId="77777777" w:rsidR="00232C95" w:rsidRPr="002139BF" w:rsidRDefault="00232C95"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810EAC7" w14:textId="77777777" w:rsidR="00232C95" w:rsidRPr="002139BF" w:rsidRDefault="00232C95" w:rsidP="00D34AB0">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4C0BB600" w14:textId="77777777" w:rsidR="00232C95" w:rsidRPr="002139BF" w:rsidRDefault="00232C95" w:rsidP="00D34AB0">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7851F271" w14:textId="77777777" w:rsidR="00232C95" w:rsidRPr="002139BF" w:rsidRDefault="00232C95" w:rsidP="00D34AB0">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7ACECE16" w14:textId="77777777" w:rsidR="00232C95" w:rsidRPr="002139BF" w:rsidRDefault="00232C95" w:rsidP="00D34AB0">
            <w:pPr>
              <w:rPr>
                <w:rFonts w:ascii="Calibri" w:eastAsia="Times New Roman" w:hAnsi="Calibri" w:cs="Calibri"/>
                <w:lang w:eastAsia="de-CH"/>
              </w:rPr>
            </w:pPr>
          </w:p>
        </w:tc>
      </w:tr>
      <w:tr w:rsidR="00232C95" w:rsidRPr="002139BF" w14:paraId="3FA11864" w14:textId="77777777" w:rsidTr="00C61A86">
        <w:trPr>
          <w:trHeight w:val="507"/>
        </w:trPr>
        <w:tc>
          <w:tcPr>
            <w:tcW w:w="5720" w:type="dxa"/>
            <w:vMerge w:val="restart"/>
            <w:tcBorders>
              <w:top w:val="nil"/>
              <w:left w:val="nil"/>
              <w:bottom w:val="nil"/>
              <w:right w:val="nil"/>
            </w:tcBorders>
            <w:shd w:val="clear" w:color="auto" w:fill="auto"/>
            <w:hideMark/>
          </w:tcPr>
          <w:p w14:paraId="40030EED" w14:textId="32EA7CC7" w:rsidR="00232C95" w:rsidRPr="002139BF" w:rsidRDefault="00044DA2" w:rsidP="00D34AB0">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A 1</w:t>
            </w:r>
            <w:r w:rsidR="00706177" w:rsidRPr="002139BF">
              <w:rPr>
                <w:rFonts w:ascii="Calibri" w:eastAsia="Times New Roman" w:hAnsi="Calibri" w:cs="Calibri"/>
                <w:lang w:eastAsia="de-CH"/>
              </w:rPr>
              <w:t>1</w:t>
            </w:r>
            <w:r w:rsidR="00232C95" w:rsidRPr="002139BF">
              <w:rPr>
                <w:rFonts w:ascii="Calibri" w:eastAsia="Times New Roman" w:hAnsi="Calibri" w:cs="Calibri"/>
                <w:lang w:eastAsia="de-CH"/>
              </w:rPr>
              <w:tab/>
              <w:t xml:space="preserve">Die Verantwortlichen für die Arbeitsplatzzugänglichkeit </w:t>
            </w:r>
            <w:r w:rsidRPr="002139BF">
              <w:rPr>
                <w:rFonts w:ascii="Calibri" w:eastAsia="Times New Roman" w:hAnsi="Calibri" w:cs="Calibri"/>
                <w:lang w:eastAsia="de-CH"/>
              </w:rPr>
              <w:t xml:space="preserve">können </w:t>
            </w:r>
            <w:r w:rsidR="00232C95" w:rsidRPr="002139BF">
              <w:rPr>
                <w:rFonts w:ascii="Calibri" w:eastAsia="Times New Roman" w:hAnsi="Calibri" w:cs="Calibri"/>
                <w:lang w:eastAsia="de-CH"/>
              </w:rPr>
              <w:t>baulichen Massnahmen</w:t>
            </w:r>
            <w:r w:rsidRPr="002139BF">
              <w:rPr>
                <w:rFonts w:ascii="Calibri" w:eastAsia="Times New Roman" w:hAnsi="Calibri" w:cs="Calibri"/>
                <w:lang w:eastAsia="de-CH"/>
              </w:rPr>
              <w:t xml:space="preserve"> initiieren</w:t>
            </w:r>
            <w:r w:rsidR="00232C95" w:rsidRPr="002139BF">
              <w:rPr>
                <w:rFonts w:ascii="Calibri" w:eastAsia="Times New Roman" w:hAnsi="Calibri" w:cs="Calibri"/>
                <w:lang w:eastAsia="de-CH"/>
              </w:rPr>
              <w:t>.</w:t>
            </w:r>
          </w:p>
        </w:tc>
        <w:tc>
          <w:tcPr>
            <w:tcW w:w="420" w:type="dxa"/>
            <w:tcBorders>
              <w:top w:val="nil"/>
              <w:left w:val="nil"/>
              <w:bottom w:val="nil"/>
              <w:right w:val="nil"/>
            </w:tcBorders>
            <w:shd w:val="clear" w:color="auto" w:fill="auto"/>
            <w:hideMark/>
          </w:tcPr>
          <w:p w14:paraId="506079DB"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02FA5A5"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EF271AC"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5FFBF4F"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F5AFBCA"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307A2FCD"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5A88A6E2"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47771D05" w14:textId="77777777" w:rsidR="00232C95" w:rsidRPr="002139BF" w:rsidRDefault="00232C95"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232C95" w:rsidRPr="002139BF" w14:paraId="1AE557E7" w14:textId="77777777" w:rsidTr="00C61A86">
        <w:trPr>
          <w:trHeight w:val="435"/>
        </w:trPr>
        <w:tc>
          <w:tcPr>
            <w:tcW w:w="5720" w:type="dxa"/>
            <w:vMerge/>
            <w:tcBorders>
              <w:top w:val="nil"/>
              <w:left w:val="nil"/>
              <w:bottom w:val="nil"/>
              <w:right w:val="nil"/>
            </w:tcBorders>
            <w:vAlign w:val="center"/>
            <w:hideMark/>
          </w:tcPr>
          <w:p w14:paraId="22318A6C" w14:textId="77777777" w:rsidR="00232C95" w:rsidRPr="002139BF" w:rsidRDefault="00232C95" w:rsidP="00D34AB0">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61981FC2" w14:textId="77777777" w:rsidR="00232C95" w:rsidRPr="002139BF" w:rsidRDefault="00232C95"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24073D1B" w14:textId="77777777" w:rsidR="00232C95" w:rsidRPr="002139BF" w:rsidRDefault="00232C95"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44BFF04D" w14:textId="77777777" w:rsidR="00232C95" w:rsidRPr="002139BF" w:rsidRDefault="00232C95"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12729C5B" w14:textId="77777777" w:rsidR="00232C95" w:rsidRPr="002139BF" w:rsidRDefault="00232C95"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51E5157E" w14:textId="77777777" w:rsidR="00232C95" w:rsidRPr="002139BF" w:rsidRDefault="00232C95"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5C7652B8" w14:textId="77777777" w:rsidR="00232C95" w:rsidRPr="002139BF" w:rsidRDefault="00232C95"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425055C7" w14:textId="77777777" w:rsidR="00232C95" w:rsidRPr="002139BF" w:rsidRDefault="00232C95" w:rsidP="00D34AB0">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1EF79394" w14:textId="77777777" w:rsidR="00232C95" w:rsidRPr="002139BF" w:rsidRDefault="00232C95" w:rsidP="00D34AB0">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232C95" w:rsidRPr="002139BF" w14:paraId="561BCA65" w14:textId="77777777" w:rsidTr="00C61A86">
        <w:trPr>
          <w:trHeight w:val="300"/>
        </w:trPr>
        <w:tc>
          <w:tcPr>
            <w:tcW w:w="5720" w:type="dxa"/>
            <w:tcBorders>
              <w:top w:val="nil"/>
              <w:left w:val="nil"/>
              <w:bottom w:val="nil"/>
              <w:right w:val="nil"/>
            </w:tcBorders>
            <w:shd w:val="clear" w:color="auto" w:fill="auto"/>
            <w:noWrap/>
            <w:vAlign w:val="bottom"/>
            <w:hideMark/>
          </w:tcPr>
          <w:p w14:paraId="6B6A092A" w14:textId="77777777" w:rsidR="00232C95" w:rsidRPr="002139BF" w:rsidRDefault="00232C95" w:rsidP="00D34AB0">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5DEE7EB3" w14:textId="77777777" w:rsidR="00232C95" w:rsidRPr="002139BF" w:rsidRDefault="00232C95"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17F8F57" w14:textId="77777777" w:rsidR="00232C95" w:rsidRPr="002139BF" w:rsidRDefault="00232C95"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5AACF2D" w14:textId="77777777" w:rsidR="00232C95" w:rsidRPr="002139BF" w:rsidRDefault="00232C95"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4DAD1A1" w14:textId="77777777" w:rsidR="00232C95" w:rsidRPr="002139BF" w:rsidRDefault="00232C95"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9A8F6FE" w14:textId="77777777" w:rsidR="00232C95" w:rsidRPr="002139BF" w:rsidRDefault="00232C95" w:rsidP="00D34AB0">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32181829" w14:textId="77777777" w:rsidR="00232C95" w:rsidRPr="002139BF" w:rsidRDefault="00232C95" w:rsidP="00D34AB0">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6163A4F9" w14:textId="77777777" w:rsidR="00232C95" w:rsidRPr="002139BF" w:rsidRDefault="00232C95" w:rsidP="00D34AB0">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46BCDA9E" w14:textId="77777777" w:rsidR="00232C95" w:rsidRPr="002139BF" w:rsidRDefault="00232C95" w:rsidP="00D34AB0">
            <w:pPr>
              <w:rPr>
                <w:rFonts w:ascii="Calibri" w:eastAsia="Times New Roman" w:hAnsi="Calibri" w:cs="Calibri"/>
                <w:lang w:eastAsia="de-CH"/>
              </w:rPr>
            </w:pPr>
          </w:p>
        </w:tc>
      </w:tr>
      <w:tr w:rsidR="00044DA2" w:rsidRPr="002139BF" w14:paraId="1FA04BFF" w14:textId="77777777" w:rsidTr="00C61A86">
        <w:trPr>
          <w:trHeight w:val="507"/>
        </w:trPr>
        <w:tc>
          <w:tcPr>
            <w:tcW w:w="5720" w:type="dxa"/>
            <w:vMerge w:val="restart"/>
            <w:tcBorders>
              <w:top w:val="nil"/>
              <w:left w:val="nil"/>
              <w:bottom w:val="nil"/>
              <w:right w:val="nil"/>
            </w:tcBorders>
            <w:shd w:val="clear" w:color="auto" w:fill="auto"/>
            <w:hideMark/>
          </w:tcPr>
          <w:p w14:paraId="52EC9C37" w14:textId="669FF19D" w:rsidR="00044DA2" w:rsidRPr="002139BF" w:rsidRDefault="00044DA2" w:rsidP="00D34AB0">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A 1</w:t>
            </w:r>
            <w:r w:rsidR="00706177" w:rsidRPr="002139BF">
              <w:rPr>
                <w:rFonts w:ascii="Calibri" w:eastAsia="Times New Roman" w:hAnsi="Calibri" w:cs="Calibri"/>
                <w:lang w:eastAsia="de-CH"/>
              </w:rPr>
              <w:t>2</w:t>
            </w:r>
            <w:r w:rsidRPr="002139BF">
              <w:rPr>
                <w:rFonts w:ascii="Calibri" w:eastAsia="Times New Roman" w:hAnsi="Calibri" w:cs="Calibri"/>
                <w:lang w:eastAsia="de-CH"/>
              </w:rPr>
              <w:tab/>
              <w:t>Bei der Planung und Ausführung baulicher Massnahmen für die Verbesserung der Zugänglichkeit, werden Baufachstellen und Menschen mit Behinderungen einbezogen.</w:t>
            </w:r>
          </w:p>
        </w:tc>
        <w:tc>
          <w:tcPr>
            <w:tcW w:w="420" w:type="dxa"/>
            <w:tcBorders>
              <w:top w:val="nil"/>
              <w:left w:val="nil"/>
              <w:bottom w:val="nil"/>
              <w:right w:val="nil"/>
            </w:tcBorders>
            <w:shd w:val="clear" w:color="auto" w:fill="auto"/>
            <w:hideMark/>
          </w:tcPr>
          <w:p w14:paraId="5A31C757" w14:textId="77777777" w:rsidR="00044DA2" w:rsidRPr="002139BF" w:rsidRDefault="00044DA2"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2B93AE2" w14:textId="77777777" w:rsidR="00044DA2" w:rsidRPr="002139BF" w:rsidRDefault="00044DA2"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714C79E" w14:textId="77777777" w:rsidR="00044DA2" w:rsidRPr="002139BF" w:rsidRDefault="00044DA2"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33AD83B" w14:textId="77777777" w:rsidR="00044DA2" w:rsidRPr="002139BF" w:rsidRDefault="00044DA2"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386357D" w14:textId="77777777" w:rsidR="00044DA2" w:rsidRPr="002139BF" w:rsidRDefault="00044DA2"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1EBEBF06" w14:textId="77777777" w:rsidR="00044DA2" w:rsidRPr="002139BF" w:rsidRDefault="00044DA2"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16B30F04" w14:textId="77777777" w:rsidR="00044DA2" w:rsidRPr="002139BF" w:rsidRDefault="00044DA2"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6E53CB04" w14:textId="77777777" w:rsidR="00044DA2" w:rsidRPr="002139BF" w:rsidRDefault="00044DA2"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044DA2" w:rsidRPr="002139BF" w14:paraId="2C20F6A8" w14:textId="77777777" w:rsidTr="00C61A86">
        <w:trPr>
          <w:trHeight w:val="435"/>
        </w:trPr>
        <w:tc>
          <w:tcPr>
            <w:tcW w:w="5720" w:type="dxa"/>
            <w:vMerge/>
            <w:tcBorders>
              <w:top w:val="nil"/>
              <w:left w:val="nil"/>
              <w:bottom w:val="nil"/>
              <w:right w:val="nil"/>
            </w:tcBorders>
            <w:vAlign w:val="center"/>
            <w:hideMark/>
          </w:tcPr>
          <w:p w14:paraId="63902CB5" w14:textId="77777777" w:rsidR="00044DA2" w:rsidRPr="002139BF" w:rsidRDefault="00044DA2" w:rsidP="00D34AB0">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2D100900" w14:textId="77777777" w:rsidR="00044DA2" w:rsidRPr="002139BF" w:rsidRDefault="00044DA2"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5B361865" w14:textId="77777777" w:rsidR="00044DA2" w:rsidRPr="002139BF" w:rsidRDefault="00044DA2"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4552BAE6" w14:textId="77777777" w:rsidR="00044DA2" w:rsidRPr="002139BF" w:rsidRDefault="00044DA2"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11D8EC17" w14:textId="77777777" w:rsidR="00044DA2" w:rsidRPr="002139BF" w:rsidRDefault="00044DA2"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49E5DC5C" w14:textId="77777777" w:rsidR="00044DA2" w:rsidRPr="002139BF" w:rsidRDefault="00044DA2"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1243A37F" w14:textId="77777777" w:rsidR="00044DA2" w:rsidRPr="002139BF" w:rsidRDefault="00044DA2"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47E3EC18" w14:textId="77777777" w:rsidR="00044DA2" w:rsidRPr="002139BF" w:rsidRDefault="00044DA2" w:rsidP="00D34AB0">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0DE52DF6" w14:textId="77777777" w:rsidR="00044DA2" w:rsidRPr="002139BF" w:rsidRDefault="00044DA2" w:rsidP="00D34AB0">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044DA2" w:rsidRPr="002139BF" w14:paraId="3474364B" w14:textId="77777777" w:rsidTr="00C61A86">
        <w:trPr>
          <w:trHeight w:val="300"/>
        </w:trPr>
        <w:tc>
          <w:tcPr>
            <w:tcW w:w="5720" w:type="dxa"/>
            <w:tcBorders>
              <w:top w:val="nil"/>
              <w:left w:val="nil"/>
              <w:bottom w:val="nil"/>
              <w:right w:val="nil"/>
            </w:tcBorders>
            <w:shd w:val="clear" w:color="auto" w:fill="auto"/>
            <w:noWrap/>
            <w:vAlign w:val="bottom"/>
            <w:hideMark/>
          </w:tcPr>
          <w:p w14:paraId="07A35F08" w14:textId="77777777" w:rsidR="00044DA2" w:rsidRPr="002139BF" w:rsidRDefault="00044DA2" w:rsidP="00D34AB0">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21815AC6" w14:textId="77777777" w:rsidR="00044DA2" w:rsidRPr="002139BF" w:rsidRDefault="00044DA2"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A841F7D" w14:textId="77777777" w:rsidR="00044DA2" w:rsidRPr="002139BF" w:rsidRDefault="00044DA2"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9B8FC24" w14:textId="77777777" w:rsidR="00044DA2" w:rsidRPr="002139BF" w:rsidRDefault="00044DA2"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8ADC321" w14:textId="77777777" w:rsidR="00044DA2" w:rsidRPr="002139BF" w:rsidRDefault="00044DA2"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D23787F" w14:textId="77777777" w:rsidR="00044DA2" w:rsidRPr="002139BF" w:rsidRDefault="00044DA2" w:rsidP="00D34AB0">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24D259C2" w14:textId="77777777" w:rsidR="00044DA2" w:rsidRPr="002139BF" w:rsidRDefault="00044DA2" w:rsidP="00D34AB0">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34CA351A" w14:textId="77777777" w:rsidR="00044DA2" w:rsidRPr="002139BF" w:rsidRDefault="00044DA2" w:rsidP="00D34AB0">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4C64072D" w14:textId="77777777" w:rsidR="00044DA2" w:rsidRPr="002139BF" w:rsidRDefault="00044DA2" w:rsidP="00D34AB0">
            <w:pPr>
              <w:rPr>
                <w:rFonts w:ascii="Calibri" w:eastAsia="Times New Roman" w:hAnsi="Calibri" w:cs="Calibri"/>
                <w:lang w:eastAsia="de-CH"/>
              </w:rPr>
            </w:pPr>
          </w:p>
        </w:tc>
      </w:tr>
      <w:tr w:rsidR="00674A3B" w:rsidRPr="002139BF" w14:paraId="46A9FFBF" w14:textId="77777777" w:rsidTr="00C61A86">
        <w:trPr>
          <w:trHeight w:val="507"/>
        </w:trPr>
        <w:tc>
          <w:tcPr>
            <w:tcW w:w="5720" w:type="dxa"/>
            <w:vMerge w:val="restart"/>
            <w:tcBorders>
              <w:top w:val="nil"/>
              <w:left w:val="nil"/>
              <w:bottom w:val="nil"/>
              <w:right w:val="nil"/>
            </w:tcBorders>
            <w:shd w:val="clear" w:color="auto" w:fill="auto"/>
            <w:hideMark/>
          </w:tcPr>
          <w:p w14:paraId="7739A321" w14:textId="582319A5" w:rsidR="00674A3B" w:rsidRPr="002139BF" w:rsidRDefault="00044DA2"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A 1</w:t>
            </w:r>
            <w:r w:rsidR="00706177" w:rsidRPr="002139BF">
              <w:rPr>
                <w:rFonts w:ascii="Calibri" w:eastAsia="Times New Roman" w:hAnsi="Calibri" w:cs="Calibri"/>
                <w:lang w:eastAsia="de-CH"/>
              </w:rPr>
              <w:t>3</w:t>
            </w:r>
            <w:r w:rsidR="00674A3B" w:rsidRPr="002139BF">
              <w:rPr>
                <w:rFonts w:ascii="Calibri" w:eastAsia="Times New Roman" w:hAnsi="Calibri" w:cs="Calibri"/>
                <w:lang w:eastAsia="de-CH"/>
              </w:rPr>
              <w:tab/>
            </w:r>
            <w:r w:rsidR="005D181F" w:rsidRPr="002139BF">
              <w:rPr>
                <w:rFonts w:ascii="Calibri" w:eastAsia="Times New Roman" w:hAnsi="Calibri" w:cs="Calibri"/>
                <w:lang w:eastAsia="de-CH"/>
              </w:rPr>
              <w:t xml:space="preserve">Die </w:t>
            </w:r>
            <w:r w:rsidR="00674A3B" w:rsidRPr="002139BF">
              <w:rPr>
                <w:rFonts w:ascii="Calibri" w:eastAsia="Times New Roman" w:hAnsi="Calibri" w:cs="Calibri"/>
                <w:lang w:eastAsia="de-CH"/>
              </w:rPr>
              <w:t>Bodenflächen sind eben, ohne Absätze und Stufen. Sie weisen keine Gefälle und keine Reflexionsblendungen auf. Sie sind rutschsicher und fugenlos.</w:t>
            </w:r>
          </w:p>
        </w:tc>
        <w:tc>
          <w:tcPr>
            <w:tcW w:w="420" w:type="dxa"/>
            <w:tcBorders>
              <w:top w:val="nil"/>
              <w:left w:val="nil"/>
              <w:bottom w:val="nil"/>
              <w:right w:val="nil"/>
            </w:tcBorders>
            <w:shd w:val="clear" w:color="auto" w:fill="auto"/>
            <w:hideMark/>
          </w:tcPr>
          <w:p w14:paraId="79341AE0"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EF8072C"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C38104D"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DD65AB3"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3626143"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503A382E"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648A2BAE"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23BA8C6D"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674A3B" w:rsidRPr="002139BF" w14:paraId="525B3E0D" w14:textId="77777777" w:rsidTr="00C61A86">
        <w:trPr>
          <w:trHeight w:val="435"/>
        </w:trPr>
        <w:tc>
          <w:tcPr>
            <w:tcW w:w="5720" w:type="dxa"/>
            <w:vMerge/>
            <w:tcBorders>
              <w:top w:val="nil"/>
              <w:left w:val="nil"/>
              <w:bottom w:val="nil"/>
              <w:right w:val="nil"/>
            </w:tcBorders>
            <w:vAlign w:val="center"/>
            <w:hideMark/>
          </w:tcPr>
          <w:p w14:paraId="02C52D8A" w14:textId="77777777" w:rsidR="00674A3B" w:rsidRPr="002139BF" w:rsidRDefault="00674A3B"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6170B0DE" w14:textId="77777777" w:rsidR="00674A3B" w:rsidRPr="002139BF" w:rsidRDefault="00674A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3B3E1529" w14:textId="77777777" w:rsidR="00674A3B" w:rsidRPr="002139BF" w:rsidRDefault="00674A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57BE8E93" w14:textId="77777777" w:rsidR="00674A3B" w:rsidRPr="002139BF" w:rsidRDefault="00674A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44707E96" w14:textId="77777777" w:rsidR="00674A3B" w:rsidRPr="002139BF" w:rsidRDefault="00674A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2AB50A86" w14:textId="77777777" w:rsidR="00674A3B" w:rsidRPr="002139BF" w:rsidRDefault="00674A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7E617BD6" w14:textId="77777777" w:rsidR="00674A3B" w:rsidRPr="002139BF" w:rsidRDefault="00674A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7CD8B3AE" w14:textId="77777777" w:rsidR="00674A3B" w:rsidRPr="002139BF" w:rsidRDefault="00674A3B"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20720CA1" w14:textId="77777777" w:rsidR="00674A3B" w:rsidRPr="002139BF" w:rsidRDefault="00674A3B"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674A3B" w:rsidRPr="002139BF" w14:paraId="07EEC94E" w14:textId="77777777" w:rsidTr="00C61A86">
        <w:trPr>
          <w:trHeight w:val="300"/>
        </w:trPr>
        <w:tc>
          <w:tcPr>
            <w:tcW w:w="5720" w:type="dxa"/>
            <w:tcBorders>
              <w:top w:val="nil"/>
              <w:left w:val="nil"/>
              <w:bottom w:val="nil"/>
              <w:right w:val="nil"/>
            </w:tcBorders>
            <w:shd w:val="clear" w:color="auto" w:fill="auto"/>
            <w:noWrap/>
            <w:vAlign w:val="bottom"/>
            <w:hideMark/>
          </w:tcPr>
          <w:p w14:paraId="11685018" w14:textId="77777777" w:rsidR="00674A3B" w:rsidRPr="002139BF" w:rsidRDefault="00674A3B"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69D55440" w14:textId="77777777" w:rsidR="00674A3B" w:rsidRPr="002139BF" w:rsidRDefault="00674A3B"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80E098C" w14:textId="77777777" w:rsidR="00674A3B" w:rsidRPr="002139BF" w:rsidRDefault="00674A3B"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D9101BA" w14:textId="77777777" w:rsidR="00674A3B" w:rsidRPr="002139BF" w:rsidRDefault="00674A3B"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EFBE316" w14:textId="77777777" w:rsidR="00674A3B" w:rsidRPr="002139BF" w:rsidRDefault="00674A3B"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0438467" w14:textId="77777777" w:rsidR="00674A3B" w:rsidRPr="002139BF" w:rsidRDefault="00674A3B"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693B5335" w14:textId="77777777" w:rsidR="00674A3B" w:rsidRPr="002139BF" w:rsidRDefault="00674A3B"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23F418C2" w14:textId="77777777" w:rsidR="00674A3B" w:rsidRPr="002139BF" w:rsidRDefault="00674A3B"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666691A8" w14:textId="77777777" w:rsidR="00674A3B" w:rsidRPr="002139BF" w:rsidRDefault="00674A3B" w:rsidP="00951F01">
            <w:pPr>
              <w:rPr>
                <w:rFonts w:ascii="Calibri" w:eastAsia="Times New Roman" w:hAnsi="Calibri" w:cs="Calibri"/>
                <w:lang w:eastAsia="de-CH"/>
              </w:rPr>
            </w:pPr>
          </w:p>
        </w:tc>
      </w:tr>
      <w:tr w:rsidR="007A1904" w:rsidRPr="002139BF" w14:paraId="5839828E" w14:textId="77777777" w:rsidTr="00C61A86">
        <w:trPr>
          <w:trHeight w:val="507"/>
        </w:trPr>
        <w:tc>
          <w:tcPr>
            <w:tcW w:w="5720" w:type="dxa"/>
            <w:vMerge w:val="restart"/>
            <w:tcBorders>
              <w:top w:val="nil"/>
              <w:left w:val="nil"/>
              <w:bottom w:val="nil"/>
              <w:right w:val="nil"/>
            </w:tcBorders>
            <w:shd w:val="clear" w:color="auto" w:fill="auto"/>
            <w:hideMark/>
          </w:tcPr>
          <w:p w14:paraId="09FBA099" w14:textId="520836E9" w:rsidR="007A1904" w:rsidRPr="002139BF" w:rsidRDefault="00DC4F35" w:rsidP="00DD5872">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A</w:t>
            </w:r>
            <w:r w:rsidR="007A1904" w:rsidRPr="002139BF">
              <w:rPr>
                <w:rFonts w:ascii="Calibri" w:eastAsia="Times New Roman" w:hAnsi="Calibri" w:cs="Calibri"/>
                <w:lang w:eastAsia="de-CH"/>
              </w:rPr>
              <w:t xml:space="preserve"> </w:t>
            </w:r>
            <w:r w:rsidRPr="002139BF">
              <w:rPr>
                <w:rFonts w:ascii="Calibri" w:eastAsia="Times New Roman" w:hAnsi="Calibri" w:cs="Calibri"/>
                <w:lang w:eastAsia="de-CH"/>
              </w:rPr>
              <w:t>1</w:t>
            </w:r>
            <w:r w:rsidR="00706177" w:rsidRPr="002139BF">
              <w:rPr>
                <w:rFonts w:ascii="Calibri" w:eastAsia="Times New Roman" w:hAnsi="Calibri" w:cs="Calibri"/>
                <w:lang w:eastAsia="de-CH"/>
              </w:rPr>
              <w:t>4</w:t>
            </w:r>
            <w:r w:rsidR="007A1904" w:rsidRPr="002139BF">
              <w:rPr>
                <w:rFonts w:ascii="Calibri" w:eastAsia="Times New Roman" w:hAnsi="Calibri" w:cs="Calibri"/>
                <w:lang w:eastAsia="de-CH"/>
              </w:rPr>
              <w:tab/>
              <w:t xml:space="preserve">Besondere Anforderungen an Arbeits- und Ruheräume von Menschen mit Behinderungen werden mit </w:t>
            </w:r>
            <w:r w:rsidR="00503499" w:rsidRPr="002139BF">
              <w:rPr>
                <w:rFonts w:ascii="Calibri" w:eastAsia="Times New Roman" w:hAnsi="Calibri" w:cs="Calibri"/>
                <w:lang w:eastAsia="de-CH"/>
              </w:rPr>
              <w:t>diesen</w:t>
            </w:r>
            <w:r w:rsidR="007A1904" w:rsidRPr="002139BF">
              <w:rPr>
                <w:rFonts w:ascii="Calibri" w:eastAsia="Times New Roman" w:hAnsi="Calibri" w:cs="Calibri"/>
                <w:lang w:eastAsia="de-CH"/>
              </w:rPr>
              <w:t xml:space="preserve"> abgesprochen und berücksichtigt. </w:t>
            </w:r>
          </w:p>
        </w:tc>
        <w:tc>
          <w:tcPr>
            <w:tcW w:w="420" w:type="dxa"/>
            <w:tcBorders>
              <w:top w:val="nil"/>
              <w:left w:val="nil"/>
              <w:bottom w:val="nil"/>
              <w:right w:val="nil"/>
            </w:tcBorders>
            <w:shd w:val="clear" w:color="auto" w:fill="auto"/>
            <w:hideMark/>
          </w:tcPr>
          <w:p w14:paraId="154CCB8D" w14:textId="77777777" w:rsidR="007A1904" w:rsidRPr="002139BF" w:rsidRDefault="007A1904" w:rsidP="00DD5872">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E299C04" w14:textId="77777777" w:rsidR="007A1904" w:rsidRPr="002139BF" w:rsidRDefault="007A1904" w:rsidP="00DD5872">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D531D58" w14:textId="77777777" w:rsidR="007A1904" w:rsidRPr="002139BF" w:rsidRDefault="007A1904" w:rsidP="00DD5872">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8999547" w14:textId="77777777" w:rsidR="007A1904" w:rsidRPr="002139BF" w:rsidRDefault="007A1904" w:rsidP="00DD5872">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700BC9B" w14:textId="77777777" w:rsidR="007A1904" w:rsidRPr="002139BF" w:rsidRDefault="007A1904" w:rsidP="00DD5872">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12504ACC" w14:textId="77777777" w:rsidR="007A1904" w:rsidRPr="002139BF" w:rsidRDefault="007A1904" w:rsidP="00DD5872">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2D522856" w14:textId="77777777" w:rsidR="007A1904" w:rsidRPr="002139BF" w:rsidRDefault="007A1904" w:rsidP="00DD5872">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43E235DF" w14:textId="77777777" w:rsidR="007A1904" w:rsidRPr="002139BF" w:rsidRDefault="007A1904" w:rsidP="00DD5872">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7A1904" w:rsidRPr="002139BF" w14:paraId="014C15E4" w14:textId="77777777" w:rsidTr="00C61A86">
        <w:trPr>
          <w:trHeight w:val="435"/>
        </w:trPr>
        <w:tc>
          <w:tcPr>
            <w:tcW w:w="5720" w:type="dxa"/>
            <w:vMerge/>
            <w:tcBorders>
              <w:top w:val="nil"/>
              <w:left w:val="nil"/>
              <w:bottom w:val="nil"/>
              <w:right w:val="nil"/>
            </w:tcBorders>
            <w:vAlign w:val="center"/>
            <w:hideMark/>
          </w:tcPr>
          <w:p w14:paraId="3152538F" w14:textId="77777777" w:rsidR="007A1904" w:rsidRPr="002139BF" w:rsidRDefault="007A1904" w:rsidP="00DD5872">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3E5C63D9" w14:textId="77777777" w:rsidR="007A1904" w:rsidRPr="002139BF" w:rsidRDefault="007A1904" w:rsidP="00DD5872">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796F5FEF" w14:textId="77777777" w:rsidR="007A1904" w:rsidRPr="002139BF" w:rsidRDefault="007A1904" w:rsidP="00DD5872">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40C04770" w14:textId="77777777" w:rsidR="007A1904" w:rsidRPr="002139BF" w:rsidRDefault="007A1904" w:rsidP="00DD5872">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2B817805" w14:textId="77777777" w:rsidR="007A1904" w:rsidRPr="002139BF" w:rsidRDefault="007A1904" w:rsidP="00DD5872">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20E6139D" w14:textId="77777777" w:rsidR="007A1904" w:rsidRPr="002139BF" w:rsidRDefault="007A1904" w:rsidP="00DD5872">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358B1F90" w14:textId="77777777" w:rsidR="007A1904" w:rsidRPr="002139BF" w:rsidRDefault="007A1904" w:rsidP="00DD5872">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3546B3A0" w14:textId="77777777" w:rsidR="007A1904" w:rsidRPr="002139BF" w:rsidRDefault="007A1904" w:rsidP="00DD5872">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7465D292" w14:textId="77777777" w:rsidR="007A1904" w:rsidRPr="002139BF" w:rsidRDefault="007A1904" w:rsidP="00DD5872">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7A1904" w:rsidRPr="002139BF" w14:paraId="33F50CE8" w14:textId="77777777" w:rsidTr="00C61A86">
        <w:trPr>
          <w:trHeight w:val="300"/>
        </w:trPr>
        <w:tc>
          <w:tcPr>
            <w:tcW w:w="5720" w:type="dxa"/>
            <w:tcBorders>
              <w:top w:val="nil"/>
              <w:left w:val="nil"/>
              <w:bottom w:val="nil"/>
              <w:right w:val="nil"/>
            </w:tcBorders>
            <w:shd w:val="clear" w:color="auto" w:fill="auto"/>
            <w:noWrap/>
            <w:vAlign w:val="bottom"/>
            <w:hideMark/>
          </w:tcPr>
          <w:p w14:paraId="5EF08034" w14:textId="77777777" w:rsidR="007A1904" w:rsidRPr="002139BF" w:rsidRDefault="007A1904" w:rsidP="00DD5872">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4B732375" w14:textId="77777777" w:rsidR="007A1904" w:rsidRPr="002139BF" w:rsidRDefault="007A1904" w:rsidP="00DD5872">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B241945" w14:textId="77777777" w:rsidR="007A1904" w:rsidRPr="002139BF" w:rsidRDefault="007A1904" w:rsidP="00DD5872">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2EA36C5" w14:textId="77777777" w:rsidR="007A1904" w:rsidRPr="002139BF" w:rsidRDefault="007A1904" w:rsidP="00DD5872">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E440113" w14:textId="77777777" w:rsidR="007A1904" w:rsidRPr="002139BF" w:rsidRDefault="007A1904" w:rsidP="00DD5872">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1EA2A1F" w14:textId="77777777" w:rsidR="007A1904" w:rsidRPr="002139BF" w:rsidRDefault="007A1904" w:rsidP="00DD5872">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5F5E903F" w14:textId="77777777" w:rsidR="007A1904" w:rsidRPr="002139BF" w:rsidRDefault="007A1904" w:rsidP="00DD5872">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49D0A870" w14:textId="77777777" w:rsidR="007A1904" w:rsidRPr="002139BF" w:rsidRDefault="007A1904" w:rsidP="00DD5872">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64DAAB93" w14:textId="77777777" w:rsidR="007A1904" w:rsidRPr="002139BF" w:rsidRDefault="007A1904" w:rsidP="00DD5872">
            <w:pPr>
              <w:rPr>
                <w:rFonts w:ascii="Calibri" w:eastAsia="Times New Roman" w:hAnsi="Calibri" w:cs="Calibri"/>
                <w:lang w:eastAsia="de-CH"/>
              </w:rPr>
            </w:pPr>
          </w:p>
        </w:tc>
      </w:tr>
      <w:tr w:rsidR="00674A3B" w:rsidRPr="002139BF" w14:paraId="4D594A92" w14:textId="77777777" w:rsidTr="00C61A86">
        <w:trPr>
          <w:trHeight w:val="507"/>
        </w:trPr>
        <w:tc>
          <w:tcPr>
            <w:tcW w:w="5720" w:type="dxa"/>
            <w:vMerge w:val="restart"/>
            <w:tcBorders>
              <w:top w:val="nil"/>
              <w:left w:val="nil"/>
              <w:bottom w:val="nil"/>
              <w:right w:val="nil"/>
            </w:tcBorders>
            <w:shd w:val="clear" w:color="auto" w:fill="auto"/>
            <w:hideMark/>
          </w:tcPr>
          <w:p w14:paraId="7F403F9A" w14:textId="5F52D5B3" w:rsidR="00674A3B" w:rsidRPr="002139BF" w:rsidRDefault="00DC4F35"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A 1</w:t>
            </w:r>
            <w:r w:rsidR="00706177" w:rsidRPr="002139BF">
              <w:rPr>
                <w:rFonts w:ascii="Calibri" w:eastAsia="Times New Roman" w:hAnsi="Calibri" w:cs="Calibri"/>
                <w:lang w:eastAsia="de-CH"/>
              </w:rPr>
              <w:t>5</w:t>
            </w:r>
            <w:r w:rsidR="00674A3B" w:rsidRPr="002139BF">
              <w:rPr>
                <w:rFonts w:ascii="Calibri" w:eastAsia="Times New Roman" w:hAnsi="Calibri" w:cs="Calibri"/>
                <w:lang w:eastAsia="de-CH"/>
              </w:rPr>
              <w:tab/>
              <w:t>Tür</w:t>
            </w:r>
            <w:r w:rsidR="005D181F" w:rsidRPr="002139BF">
              <w:rPr>
                <w:rFonts w:ascii="Calibri" w:eastAsia="Times New Roman" w:hAnsi="Calibri" w:cs="Calibri"/>
                <w:lang w:eastAsia="de-CH"/>
              </w:rPr>
              <w:t>durchgänge sind mindestens 80 cm breit und ohne Schwellen. Vor den Türen sind ausreichend grosse Freiflächen vorhanden, damit Rollstuhlfahrend</w:t>
            </w:r>
            <w:r w:rsidR="00E94745">
              <w:rPr>
                <w:rFonts w:ascii="Calibri" w:eastAsia="Times New Roman" w:hAnsi="Calibri" w:cs="Calibri"/>
                <w:lang w:eastAsia="de-CH"/>
              </w:rPr>
              <w:t>e</w:t>
            </w:r>
            <w:r w:rsidR="005D181F" w:rsidRPr="002139BF">
              <w:rPr>
                <w:rFonts w:ascii="Calibri" w:eastAsia="Times New Roman" w:hAnsi="Calibri" w:cs="Calibri"/>
                <w:lang w:eastAsia="de-CH"/>
              </w:rPr>
              <w:t xml:space="preserve"> die Türe öffnen können. Auf Türschliesser wird verzichtet.</w:t>
            </w:r>
          </w:p>
        </w:tc>
        <w:tc>
          <w:tcPr>
            <w:tcW w:w="420" w:type="dxa"/>
            <w:tcBorders>
              <w:top w:val="nil"/>
              <w:left w:val="nil"/>
              <w:bottom w:val="nil"/>
              <w:right w:val="nil"/>
            </w:tcBorders>
            <w:shd w:val="clear" w:color="auto" w:fill="auto"/>
            <w:hideMark/>
          </w:tcPr>
          <w:p w14:paraId="5ED4EBE8"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96B11F4"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B9C7BFC"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D4D2AD2"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4707D93"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4A8E4E96"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5069B6B2"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02929B37" w14:textId="77777777" w:rsidR="00674A3B" w:rsidRPr="002139BF" w:rsidRDefault="00674A3B"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674A3B" w:rsidRPr="002139BF" w14:paraId="28EBFD93" w14:textId="77777777" w:rsidTr="00C61A86">
        <w:trPr>
          <w:trHeight w:val="435"/>
        </w:trPr>
        <w:tc>
          <w:tcPr>
            <w:tcW w:w="5720" w:type="dxa"/>
            <w:vMerge/>
            <w:tcBorders>
              <w:top w:val="nil"/>
              <w:left w:val="nil"/>
              <w:bottom w:val="nil"/>
              <w:right w:val="nil"/>
            </w:tcBorders>
            <w:vAlign w:val="center"/>
            <w:hideMark/>
          </w:tcPr>
          <w:p w14:paraId="758EA8B7" w14:textId="77777777" w:rsidR="00674A3B" w:rsidRPr="002139BF" w:rsidRDefault="00674A3B"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7CEB77FA" w14:textId="77777777" w:rsidR="00674A3B" w:rsidRPr="002139BF" w:rsidRDefault="00674A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7066A9A1" w14:textId="77777777" w:rsidR="00674A3B" w:rsidRPr="002139BF" w:rsidRDefault="00674A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2D86706A" w14:textId="77777777" w:rsidR="00674A3B" w:rsidRPr="002139BF" w:rsidRDefault="00674A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19934DC7" w14:textId="77777777" w:rsidR="00674A3B" w:rsidRPr="002139BF" w:rsidRDefault="00674A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431B98C5" w14:textId="77777777" w:rsidR="00674A3B" w:rsidRPr="002139BF" w:rsidRDefault="00674A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14C0905D" w14:textId="77777777" w:rsidR="00674A3B" w:rsidRPr="002139BF" w:rsidRDefault="00674A3B"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3A6F0E9C" w14:textId="77777777" w:rsidR="00674A3B" w:rsidRPr="002139BF" w:rsidRDefault="00674A3B"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519053CF" w14:textId="77777777" w:rsidR="00674A3B" w:rsidRPr="002139BF" w:rsidRDefault="00674A3B"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674A3B" w:rsidRPr="002139BF" w14:paraId="2CD9DC57" w14:textId="77777777" w:rsidTr="00C61A86">
        <w:trPr>
          <w:trHeight w:val="300"/>
        </w:trPr>
        <w:tc>
          <w:tcPr>
            <w:tcW w:w="5720" w:type="dxa"/>
            <w:tcBorders>
              <w:top w:val="nil"/>
              <w:left w:val="nil"/>
              <w:bottom w:val="nil"/>
              <w:right w:val="nil"/>
            </w:tcBorders>
            <w:shd w:val="clear" w:color="auto" w:fill="auto"/>
            <w:noWrap/>
            <w:vAlign w:val="bottom"/>
            <w:hideMark/>
          </w:tcPr>
          <w:p w14:paraId="006BADEC" w14:textId="77777777" w:rsidR="00674A3B" w:rsidRPr="002139BF" w:rsidRDefault="00674A3B"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3DFBEF15" w14:textId="77777777" w:rsidR="00674A3B" w:rsidRPr="002139BF" w:rsidRDefault="00674A3B"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50FC2E3" w14:textId="77777777" w:rsidR="00674A3B" w:rsidRPr="002139BF" w:rsidRDefault="00674A3B"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8B43DA1" w14:textId="77777777" w:rsidR="00674A3B" w:rsidRPr="002139BF" w:rsidRDefault="00674A3B"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5AD280C" w14:textId="77777777" w:rsidR="00674A3B" w:rsidRPr="002139BF" w:rsidRDefault="00674A3B"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EE6370B" w14:textId="77777777" w:rsidR="00674A3B" w:rsidRPr="002139BF" w:rsidRDefault="00674A3B"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00DA5CF1" w14:textId="77777777" w:rsidR="00674A3B" w:rsidRPr="002139BF" w:rsidRDefault="00674A3B"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542C4904" w14:textId="77777777" w:rsidR="00674A3B" w:rsidRPr="002139BF" w:rsidRDefault="00674A3B"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41F9F286" w14:textId="77777777" w:rsidR="00674A3B" w:rsidRPr="002139BF" w:rsidRDefault="00674A3B" w:rsidP="00951F01">
            <w:pPr>
              <w:rPr>
                <w:rFonts w:ascii="Calibri" w:eastAsia="Times New Roman" w:hAnsi="Calibri" w:cs="Calibri"/>
                <w:lang w:eastAsia="de-CH"/>
              </w:rPr>
            </w:pPr>
          </w:p>
        </w:tc>
      </w:tr>
      <w:tr w:rsidR="00E275EA" w:rsidRPr="002139BF" w14:paraId="1382CB8E" w14:textId="77777777" w:rsidTr="00C61A86">
        <w:trPr>
          <w:trHeight w:val="507"/>
        </w:trPr>
        <w:tc>
          <w:tcPr>
            <w:tcW w:w="5720" w:type="dxa"/>
            <w:vMerge w:val="restart"/>
            <w:tcBorders>
              <w:top w:val="nil"/>
              <w:left w:val="nil"/>
              <w:bottom w:val="nil"/>
              <w:right w:val="nil"/>
            </w:tcBorders>
            <w:shd w:val="clear" w:color="auto" w:fill="auto"/>
            <w:hideMark/>
          </w:tcPr>
          <w:p w14:paraId="30BB4A30" w14:textId="63097E53" w:rsidR="00E275EA" w:rsidRPr="002139BF" w:rsidRDefault="00DC4F35"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A 1</w:t>
            </w:r>
            <w:r w:rsidR="00706177" w:rsidRPr="002139BF">
              <w:rPr>
                <w:rFonts w:ascii="Calibri" w:eastAsia="Times New Roman" w:hAnsi="Calibri" w:cs="Calibri"/>
                <w:lang w:eastAsia="de-CH"/>
              </w:rPr>
              <w:t>6</w:t>
            </w:r>
            <w:r w:rsidR="00E275EA" w:rsidRPr="002139BF">
              <w:rPr>
                <w:rFonts w:ascii="Calibri" w:eastAsia="Times New Roman" w:hAnsi="Calibri" w:cs="Calibri"/>
                <w:lang w:eastAsia="de-CH"/>
              </w:rPr>
              <w:tab/>
            </w:r>
            <w:r w:rsidR="00FE463C" w:rsidRPr="002139BF">
              <w:rPr>
                <w:rFonts w:ascii="Calibri" w:eastAsia="Times New Roman" w:hAnsi="Calibri" w:cs="Calibri"/>
                <w:lang w:eastAsia="de-CH"/>
              </w:rPr>
              <w:t xml:space="preserve">Die Türen oder Türrahmen verfügen über einen hohen Kontrast zu der unmittelbaren Umgebung, damit sie von Menschen mit Sehbehinderungen aufgefunden werden können. </w:t>
            </w:r>
          </w:p>
        </w:tc>
        <w:tc>
          <w:tcPr>
            <w:tcW w:w="420" w:type="dxa"/>
            <w:tcBorders>
              <w:top w:val="nil"/>
              <w:left w:val="nil"/>
              <w:bottom w:val="nil"/>
              <w:right w:val="nil"/>
            </w:tcBorders>
            <w:shd w:val="clear" w:color="auto" w:fill="auto"/>
            <w:hideMark/>
          </w:tcPr>
          <w:p w14:paraId="1C19E3D7"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8465EC3"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EAE2666"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A03DC70"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12C962C"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1689D587"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40D150B8"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391270EB"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E275EA" w:rsidRPr="002139BF" w14:paraId="7542E60A" w14:textId="77777777" w:rsidTr="00C61A86">
        <w:trPr>
          <w:trHeight w:val="435"/>
        </w:trPr>
        <w:tc>
          <w:tcPr>
            <w:tcW w:w="5720" w:type="dxa"/>
            <w:vMerge/>
            <w:tcBorders>
              <w:top w:val="nil"/>
              <w:left w:val="nil"/>
              <w:bottom w:val="nil"/>
              <w:right w:val="nil"/>
            </w:tcBorders>
            <w:vAlign w:val="center"/>
            <w:hideMark/>
          </w:tcPr>
          <w:p w14:paraId="1BC7B472" w14:textId="77777777" w:rsidR="00E275EA" w:rsidRPr="002139BF" w:rsidRDefault="00E275EA"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5762332F"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6D526DA2"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0E44DEB5"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03208D2A"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12D43BB5"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7303521D"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61721EB1" w14:textId="77777777" w:rsidR="00E275EA" w:rsidRPr="002139BF" w:rsidRDefault="00E275EA"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72104563" w14:textId="77777777" w:rsidR="00E275EA" w:rsidRPr="002139BF" w:rsidRDefault="00E275EA"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E275EA" w:rsidRPr="002139BF" w14:paraId="41677B0D" w14:textId="77777777" w:rsidTr="00C61A86">
        <w:trPr>
          <w:trHeight w:val="300"/>
        </w:trPr>
        <w:tc>
          <w:tcPr>
            <w:tcW w:w="5720" w:type="dxa"/>
            <w:tcBorders>
              <w:top w:val="nil"/>
              <w:left w:val="nil"/>
              <w:bottom w:val="nil"/>
              <w:right w:val="nil"/>
            </w:tcBorders>
            <w:shd w:val="clear" w:color="auto" w:fill="auto"/>
            <w:noWrap/>
            <w:vAlign w:val="bottom"/>
            <w:hideMark/>
          </w:tcPr>
          <w:p w14:paraId="2280103C" w14:textId="77777777" w:rsidR="00E275EA" w:rsidRPr="002139BF" w:rsidRDefault="00E275EA"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25FB985A"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0108445"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4AF2128"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D97F06B"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8EF2080" w14:textId="77777777" w:rsidR="00E275EA" w:rsidRPr="002139BF" w:rsidRDefault="00E275EA"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78BE89FD" w14:textId="77777777" w:rsidR="00E275EA" w:rsidRPr="002139BF" w:rsidRDefault="00E275EA"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40C0B7A8" w14:textId="77777777" w:rsidR="00E275EA" w:rsidRPr="002139BF" w:rsidRDefault="00E275EA"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3C526E8A" w14:textId="77777777" w:rsidR="00E275EA" w:rsidRPr="002139BF" w:rsidRDefault="00E275EA" w:rsidP="00951F01">
            <w:pPr>
              <w:rPr>
                <w:rFonts w:ascii="Calibri" w:eastAsia="Times New Roman" w:hAnsi="Calibri" w:cs="Calibri"/>
                <w:lang w:eastAsia="de-CH"/>
              </w:rPr>
            </w:pPr>
          </w:p>
        </w:tc>
      </w:tr>
      <w:tr w:rsidR="00E275EA" w:rsidRPr="002139BF" w14:paraId="3EAEC1BA" w14:textId="77777777" w:rsidTr="00C61A86">
        <w:trPr>
          <w:trHeight w:val="507"/>
        </w:trPr>
        <w:tc>
          <w:tcPr>
            <w:tcW w:w="5720" w:type="dxa"/>
            <w:vMerge w:val="restart"/>
            <w:tcBorders>
              <w:top w:val="nil"/>
              <w:left w:val="nil"/>
              <w:bottom w:val="nil"/>
              <w:right w:val="nil"/>
            </w:tcBorders>
            <w:shd w:val="clear" w:color="auto" w:fill="auto"/>
            <w:hideMark/>
          </w:tcPr>
          <w:p w14:paraId="39E8702C" w14:textId="07DD1B6F" w:rsidR="00E275EA" w:rsidRPr="002139BF" w:rsidRDefault="00DC4F35"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A 1</w:t>
            </w:r>
            <w:r w:rsidR="00706177" w:rsidRPr="002139BF">
              <w:rPr>
                <w:rFonts w:ascii="Calibri" w:eastAsia="Times New Roman" w:hAnsi="Calibri" w:cs="Calibri"/>
                <w:lang w:eastAsia="de-CH"/>
              </w:rPr>
              <w:t>7</w:t>
            </w:r>
            <w:r w:rsidR="00E275EA" w:rsidRPr="002139BF">
              <w:rPr>
                <w:rFonts w:ascii="Calibri" w:eastAsia="Times New Roman" w:hAnsi="Calibri" w:cs="Calibri"/>
                <w:lang w:eastAsia="de-CH"/>
              </w:rPr>
              <w:tab/>
            </w:r>
            <w:r w:rsidR="00FE463C" w:rsidRPr="002139BF">
              <w:rPr>
                <w:rFonts w:ascii="Calibri" w:eastAsia="Times New Roman" w:hAnsi="Calibri" w:cs="Calibri"/>
                <w:lang w:eastAsia="de-CH"/>
              </w:rPr>
              <w:t>Die Sprachverständlichkeit in Arbeitsräumen ist durch eine geeignete Raumakustik optimiert, damit Menschen</w:t>
            </w:r>
            <w:r w:rsidR="00E94745">
              <w:rPr>
                <w:rFonts w:ascii="Calibri" w:eastAsia="Times New Roman" w:hAnsi="Calibri" w:cs="Calibri"/>
                <w:lang w:eastAsia="de-CH"/>
              </w:rPr>
              <w:t xml:space="preserve"> </w:t>
            </w:r>
            <w:r w:rsidR="00FE463C" w:rsidRPr="002139BF">
              <w:rPr>
                <w:rFonts w:ascii="Calibri" w:eastAsia="Times New Roman" w:hAnsi="Calibri" w:cs="Calibri"/>
                <w:lang w:eastAsia="de-CH"/>
              </w:rPr>
              <w:t>mit Hörbehinderungen kommunizieren können.</w:t>
            </w:r>
          </w:p>
        </w:tc>
        <w:tc>
          <w:tcPr>
            <w:tcW w:w="420" w:type="dxa"/>
            <w:tcBorders>
              <w:top w:val="nil"/>
              <w:left w:val="nil"/>
              <w:bottom w:val="nil"/>
              <w:right w:val="nil"/>
            </w:tcBorders>
            <w:shd w:val="clear" w:color="auto" w:fill="auto"/>
            <w:hideMark/>
          </w:tcPr>
          <w:p w14:paraId="252428A5"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738018D"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AA08698"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B583F2C"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37C5F8A"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156A01D5"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1ED513E9"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6F6988B7"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E275EA" w:rsidRPr="002139BF" w14:paraId="77BC1D60" w14:textId="77777777" w:rsidTr="00C61A86">
        <w:trPr>
          <w:trHeight w:val="435"/>
        </w:trPr>
        <w:tc>
          <w:tcPr>
            <w:tcW w:w="5720" w:type="dxa"/>
            <w:vMerge/>
            <w:tcBorders>
              <w:top w:val="nil"/>
              <w:left w:val="nil"/>
              <w:bottom w:val="nil"/>
              <w:right w:val="nil"/>
            </w:tcBorders>
            <w:vAlign w:val="center"/>
            <w:hideMark/>
          </w:tcPr>
          <w:p w14:paraId="514AD01D" w14:textId="77777777" w:rsidR="00E275EA" w:rsidRPr="002139BF" w:rsidRDefault="00E275EA"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3E1ED6AE"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401EAB80"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73A6229E"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478AEE6D"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37E99C25"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18181B66"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6FDFD75E" w14:textId="77777777" w:rsidR="00E275EA" w:rsidRPr="002139BF" w:rsidRDefault="00E275EA"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79561DA4" w14:textId="77777777" w:rsidR="00E275EA" w:rsidRPr="002139BF" w:rsidRDefault="00E275EA"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E275EA" w:rsidRPr="002139BF" w14:paraId="2BEA5958" w14:textId="77777777" w:rsidTr="00C61A86">
        <w:trPr>
          <w:trHeight w:val="300"/>
        </w:trPr>
        <w:tc>
          <w:tcPr>
            <w:tcW w:w="5720" w:type="dxa"/>
            <w:tcBorders>
              <w:top w:val="nil"/>
              <w:left w:val="nil"/>
              <w:bottom w:val="nil"/>
              <w:right w:val="nil"/>
            </w:tcBorders>
            <w:shd w:val="clear" w:color="auto" w:fill="auto"/>
            <w:noWrap/>
            <w:vAlign w:val="bottom"/>
            <w:hideMark/>
          </w:tcPr>
          <w:p w14:paraId="5C0C3463" w14:textId="77777777" w:rsidR="00E94745" w:rsidRDefault="00E94745" w:rsidP="0024496B">
            <w:pPr>
              <w:spacing w:after="120"/>
              <w:rPr>
                <w:rFonts w:ascii="Calibri" w:eastAsia="Times New Roman" w:hAnsi="Calibri" w:cs="Calibri"/>
                <w:color w:val="000000"/>
                <w:lang w:eastAsia="de-CH"/>
              </w:rPr>
            </w:pPr>
          </w:p>
          <w:p w14:paraId="06BFF55F" w14:textId="487217E9" w:rsidR="00E275EA" w:rsidRPr="002139BF" w:rsidRDefault="00DC4F35" w:rsidP="0024496B">
            <w:pPr>
              <w:spacing w:after="120"/>
              <w:rPr>
                <w:rFonts w:ascii="Calibri" w:eastAsia="Times New Roman" w:hAnsi="Calibri" w:cs="Calibri"/>
                <w:color w:val="000000"/>
                <w:lang w:eastAsia="de-CH"/>
              </w:rPr>
            </w:pPr>
            <w:r w:rsidRPr="002139BF">
              <w:rPr>
                <w:rFonts w:ascii="Calibri" w:eastAsia="Times New Roman" w:hAnsi="Calibri" w:cs="Calibri"/>
                <w:color w:val="000000"/>
                <w:lang w:eastAsia="de-CH"/>
              </w:rPr>
              <w:t xml:space="preserve">Bitte machen sie weitere qualitative Aussagen zum </w:t>
            </w:r>
            <w:r w:rsidRPr="002139BF">
              <w:rPr>
                <w:rFonts w:ascii="Calibri" w:eastAsia="Times New Roman" w:hAnsi="Calibri" w:cs="Calibri"/>
                <w:b/>
                <w:bCs/>
                <w:color w:val="000000"/>
                <w:lang w:eastAsia="de-CH"/>
              </w:rPr>
              <w:t>Arbeitsort</w:t>
            </w:r>
            <w:r w:rsidRPr="002139BF">
              <w:rPr>
                <w:rFonts w:ascii="Calibri" w:eastAsia="Times New Roman" w:hAnsi="Calibri" w:cs="Calibri"/>
                <w:color w:val="000000"/>
                <w:lang w:eastAsia="de-CH"/>
              </w:rPr>
              <w:t xml:space="preserve">: Erschliessung, Orientierung, Beleuchtung, Raumakustik, Beschallungsanlagen, Bedienelemente, Beschriftungen, Toiletten, Arbeitsflächen, </w:t>
            </w:r>
            <w:r w:rsidR="001E1BFE" w:rsidRPr="002139BF">
              <w:rPr>
                <w:rFonts w:ascii="Calibri" w:eastAsia="Times New Roman" w:hAnsi="Calibri" w:cs="Calibri"/>
                <w:color w:val="000000"/>
                <w:lang w:eastAsia="de-CH"/>
              </w:rPr>
              <w:t>Schalteranlagen, Dusch- und Umkleideräume, Alarmierung, Evakuierung usw.</w:t>
            </w:r>
          </w:p>
        </w:tc>
        <w:tc>
          <w:tcPr>
            <w:tcW w:w="420" w:type="dxa"/>
            <w:tcBorders>
              <w:top w:val="nil"/>
              <w:left w:val="nil"/>
              <w:bottom w:val="nil"/>
              <w:right w:val="nil"/>
            </w:tcBorders>
            <w:shd w:val="clear" w:color="auto" w:fill="auto"/>
            <w:noWrap/>
            <w:vAlign w:val="bottom"/>
            <w:hideMark/>
          </w:tcPr>
          <w:p w14:paraId="0D34FCFB"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4D9D6E4"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415BB06"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0B4B8FD"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029734A" w14:textId="77777777" w:rsidR="00E275EA" w:rsidRPr="002139BF" w:rsidRDefault="00E275EA"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4138AC42" w14:textId="77777777" w:rsidR="00E275EA" w:rsidRPr="002139BF" w:rsidRDefault="00E275EA"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3635452B" w14:textId="77777777" w:rsidR="00E275EA" w:rsidRPr="002139BF" w:rsidRDefault="00E275EA"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34AB550B" w14:textId="77777777" w:rsidR="00E275EA" w:rsidRPr="002139BF" w:rsidRDefault="00E275EA" w:rsidP="00951F01">
            <w:pPr>
              <w:rPr>
                <w:rFonts w:ascii="Calibri" w:eastAsia="Times New Roman" w:hAnsi="Calibri" w:cs="Calibri"/>
                <w:lang w:eastAsia="de-CH"/>
              </w:rPr>
            </w:pPr>
          </w:p>
        </w:tc>
      </w:tr>
      <w:tr w:rsidR="00E275EA" w:rsidRPr="002139BF" w14:paraId="02B16000" w14:textId="77777777" w:rsidTr="00C61A86">
        <w:trPr>
          <w:trHeight w:val="507"/>
        </w:trPr>
        <w:tc>
          <w:tcPr>
            <w:tcW w:w="5720" w:type="dxa"/>
            <w:vMerge w:val="restart"/>
            <w:tcBorders>
              <w:top w:val="nil"/>
              <w:left w:val="nil"/>
              <w:bottom w:val="nil"/>
              <w:right w:val="nil"/>
            </w:tcBorders>
            <w:shd w:val="clear" w:color="auto" w:fill="auto"/>
            <w:hideMark/>
          </w:tcPr>
          <w:p w14:paraId="58725058" w14:textId="77F3D331" w:rsidR="00E275EA" w:rsidRPr="002139BF" w:rsidRDefault="001E1BFE"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A 1</w:t>
            </w:r>
            <w:r w:rsidR="00706177" w:rsidRPr="002139BF">
              <w:rPr>
                <w:rFonts w:ascii="Calibri" w:eastAsia="Times New Roman" w:hAnsi="Calibri" w:cs="Calibri"/>
                <w:lang w:eastAsia="de-CH"/>
              </w:rPr>
              <w:t>8</w:t>
            </w:r>
            <w:r w:rsidR="00E275EA"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348135D5"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BFAFB80"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68F5682"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3F6A07B"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7774DB3"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26EC9CA7"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5E42773A"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36E4CDA1"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E275EA" w:rsidRPr="002139BF" w14:paraId="36FD2A5E" w14:textId="77777777" w:rsidTr="00C61A86">
        <w:trPr>
          <w:trHeight w:val="435"/>
        </w:trPr>
        <w:tc>
          <w:tcPr>
            <w:tcW w:w="5720" w:type="dxa"/>
            <w:vMerge/>
            <w:tcBorders>
              <w:top w:val="nil"/>
              <w:left w:val="nil"/>
              <w:bottom w:val="nil"/>
              <w:right w:val="nil"/>
            </w:tcBorders>
            <w:vAlign w:val="center"/>
            <w:hideMark/>
          </w:tcPr>
          <w:p w14:paraId="69BC908D" w14:textId="77777777" w:rsidR="00E275EA" w:rsidRPr="002139BF" w:rsidRDefault="00E275EA"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0202660B"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31115EEE"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0273AD61"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2ACF0F59"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648C8A25"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7E9CA2DA"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5A20773C" w14:textId="77777777" w:rsidR="00E275EA" w:rsidRPr="002139BF" w:rsidRDefault="00E275EA"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2A8B2452" w14:textId="77777777" w:rsidR="00E275EA" w:rsidRPr="002139BF" w:rsidRDefault="00E275EA"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E275EA" w:rsidRPr="002139BF" w14:paraId="4A6464C9" w14:textId="77777777" w:rsidTr="00C61A86">
        <w:trPr>
          <w:trHeight w:val="300"/>
        </w:trPr>
        <w:tc>
          <w:tcPr>
            <w:tcW w:w="5720" w:type="dxa"/>
            <w:tcBorders>
              <w:top w:val="nil"/>
              <w:left w:val="nil"/>
              <w:bottom w:val="nil"/>
              <w:right w:val="nil"/>
            </w:tcBorders>
            <w:shd w:val="clear" w:color="auto" w:fill="auto"/>
            <w:noWrap/>
            <w:vAlign w:val="bottom"/>
            <w:hideMark/>
          </w:tcPr>
          <w:p w14:paraId="294F240D" w14:textId="77777777" w:rsidR="00E275EA" w:rsidRPr="002139BF" w:rsidRDefault="00E275EA"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5C26E0A3"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A84A5DB"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DDB97D4"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C5C6E9D"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10C6BA1" w14:textId="77777777" w:rsidR="00E275EA" w:rsidRPr="002139BF" w:rsidRDefault="00E275EA"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3489DD39" w14:textId="77777777" w:rsidR="00E275EA" w:rsidRPr="002139BF" w:rsidRDefault="00E275EA"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27F8B677" w14:textId="77777777" w:rsidR="00E275EA" w:rsidRPr="002139BF" w:rsidRDefault="00E275EA"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0B7CB625" w14:textId="77777777" w:rsidR="00E275EA" w:rsidRPr="002139BF" w:rsidRDefault="00E275EA" w:rsidP="00951F01">
            <w:pPr>
              <w:rPr>
                <w:rFonts w:ascii="Calibri" w:eastAsia="Times New Roman" w:hAnsi="Calibri" w:cs="Calibri"/>
                <w:lang w:eastAsia="de-CH"/>
              </w:rPr>
            </w:pPr>
          </w:p>
        </w:tc>
      </w:tr>
      <w:tr w:rsidR="00E275EA" w:rsidRPr="002139BF" w14:paraId="3CB384D2" w14:textId="77777777" w:rsidTr="00C61A86">
        <w:trPr>
          <w:trHeight w:val="507"/>
        </w:trPr>
        <w:tc>
          <w:tcPr>
            <w:tcW w:w="5720" w:type="dxa"/>
            <w:vMerge w:val="restart"/>
            <w:tcBorders>
              <w:top w:val="nil"/>
              <w:left w:val="nil"/>
              <w:bottom w:val="nil"/>
              <w:right w:val="nil"/>
            </w:tcBorders>
            <w:shd w:val="clear" w:color="auto" w:fill="auto"/>
            <w:hideMark/>
          </w:tcPr>
          <w:p w14:paraId="69C6E091" w14:textId="12C75190" w:rsidR="00E275EA" w:rsidRPr="002139BF" w:rsidRDefault="001E1BFE"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A</w:t>
            </w:r>
            <w:r w:rsidR="00E275EA" w:rsidRPr="002139BF">
              <w:rPr>
                <w:rFonts w:ascii="Calibri" w:eastAsia="Times New Roman" w:hAnsi="Calibri" w:cs="Calibri"/>
                <w:lang w:eastAsia="de-CH"/>
              </w:rPr>
              <w:t xml:space="preserve"> </w:t>
            </w:r>
            <w:r w:rsidRPr="002139BF">
              <w:rPr>
                <w:rFonts w:ascii="Calibri" w:eastAsia="Times New Roman" w:hAnsi="Calibri" w:cs="Calibri"/>
                <w:lang w:eastAsia="de-CH"/>
              </w:rPr>
              <w:t>1</w:t>
            </w:r>
            <w:r w:rsidR="00706177" w:rsidRPr="002139BF">
              <w:rPr>
                <w:rFonts w:ascii="Calibri" w:eastAsia="Times New Roman" w:hAnsi="Calibri" w:cs="Calibri"/>
                <w:lang w:eastAsia="de-CH"/>
              </w:rPr>
              <w:t>9</w:t>
            </w:r>
            <w:r w:rsidR="00E275EA"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0DA1F7BD"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9A9D811"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3D2C5D1"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7FB9AE5"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A723755"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4AC1802F"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7C5F6FC6"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745003ED"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E275EA" w:rsidRPr="002139BF" w14:paraId="39C06A6C" w14:textId="77777777" w:rsidTr="00C61A86">
        <w:trPr>
          <w:trHeight w:val="435"/>
        </w:trPr>
        <w:tc>
          <w:tcPr>
            <w:tcW w:w="5720" w:type="dxa"/>
            <w:vMerge/>
            <w:tcBorders>
              <w:top w:val="nil"/>
              <w:left w:val="nil"/>
              <w:bottom w:val="nil"/>
              <w:right w:val="nil"/>
            </w:tcBorders>
            <w:vAlign w:val="center"/>
            <w:hideMark/>
          </w:tcPr>
          <w:p w14:paraId="4DFB5184" w14:textId="77777777" w:rsidR="00E275EA" w:rsidRPr="002139BF" w:rsidRDefault="00E275EA"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3D731E01"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0452D92B"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79620110"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3FCFB6BA"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1EA1D769"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41D1A8D1"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23463351" w14:textId="77777777" w:rsidR="00E275EA" w:rsidRPr="002139BF" w:rsidRDefault="00E275EA"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572B78A6" w14:textId="77777777" w:rsidR="00E275EA" w:rsidRPr="002139BF" w:rsidRDefault="00E275EA"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E275EA" w:rsidRPr="002139BF" w14:paraId="7734695F" w14:textId="77777777" w:rsidTr="00C61A86">
        <w:trPr>
          <w:trHeight w:val="300"/>
        </w:trPr>
        <w:tc>
          <w:tcPr>
            <w:tcW w:w="5720" w:type="dxa"/>
            <w:tcBorders>
              <w:top w:val="nil"/>
              <w:left w:val="nil"/>
              <w:bottom w:val="nil"/>
              <w:right w:val="nil"/>
            </w:tcBorders>
            <w:shd w:val="clear" w:color="auto" w:fill="auto"/>
            <w:noWrap/>
            <w:vAlign w:val="bottom"/>
            <w:hideMark/>
          </w:tcPr>
          <w:p w14:paraId="25BF7D37" w14:textId="77777777" w:rsidR="00E275EA" w:rsidRPr="002139BF" w:rsidRDefault="00E275EA"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3E336180"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4304005"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A14D575"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C4DDAF1"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1D54FE8" w14:textId="77777777" w:rsidR="00E275EA" w:rsidRPr="002139BF" w:rsidRDefault="00E275EA"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6F673099" w14:textId="77777777" w:rsidR="00E275EA" w:rsidRPr="002139BF" w:rsidRDefault="00E275EA"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64C05C10" w14:textId="77777777" w:rsidR="00E275EA" w:rsidRPr="002139BF" w:rsidRDefault="00E275EA"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4298B3BE" w14:textId="77777777" w:rsidR="00E275EA" w:rsidRPr="002139BF" w:rsidRDefault="00E275EA" w:rsidP="00951F01">
            <w:pPr>
              <w:rPr>
                <w:rFonts w:ascii="Calibri" w:eastAsia="Times New Roman" w:hAnsi="Calibri" w:cs="Calibri"/>
                <w:lang w:eastAsia="de-CH"/>
              </w:rPr>
            </w:pPr>
          </w:p>
        </w:tc>
      </w:tr>
      <w:tr w:rsidR="00E275EA" w:rsidRPr="002139BF" w14:paraId="22513B57" w14:textId="77777777" w:rsidTr="00C61A86">
        <w:trPr>
          <w:trHeight w:val="507"/>
        </w:trPr>
        <w:tc>
          <w:tcPr>
            <w:tcW w:w="5720" w:type="dxa"/>
            <w:vMerge w:val="restart"/>
            <w:tcBorders>
              <w:top w:val="nil"/>
              <w:left w:val="nil"/>
              <w:bottom w:val="nil"/>
              <w:right w:val="nil"/>
            </w:tcBorders>
            <w:shd w:val="clear" w:color="auto" w:fill="auto"/>
            <w:hideMark/>
          </w:tcPr>
          <w:p w14:paraId="6C57FEC4" w14:textId="45350C1A" w:rsidR="00E275EA" w:rsidRPr="002139BF" w:rsidRDefault="001E1BFE"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 xml:space="preserve">A </w:t>
            </w:r>
            <w:r w:rsidR="00706177" w:rsidRPr="002139BF">
              <w:rPr>
                <w:rFonts w:ascii="Calibri" w:eastAsia="Times New Roman" w:hAnsi="Calibri" w:cs="Calibri"/>
                <w:lang w:eastAsia="de-CH"/>
              </w:rPr>
              <w:t>20</w:t>
            </w:r>
            <w:r w:rsidR="00E275EA"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06D59839"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B3D6F4A"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EE346A6"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019FCD6"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0056FDD"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2BA14E1F"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663ED71F"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13CFB4A1"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E275EA" w:rsidRPr="002139BF" w14:paraId="37C1596C" w14:textId="77777777" w:rsidTr="00C61A86">
        <w:trPr>
          <w:trHeight w:val="435"/>
        </w:trPr>
        <w:tc>
          <w:tcPr>
            <w:tcW w:w="5720" w:type="dxa"/>
            <w:vMerge/>
            <w:tcBorders>
              <w:top w:val="nil"/>
              <w:left w:val="nil"/>
              <w:bottom w:val="nil"/>
              <w:right w:val="nil"/>
            </w:tcBorders>
            <w:vAlign w:val="center"/>
            <w:hideMark/>
          </w:tcPr>
          <w:p w14:paraId="215E2A96" w14:textId="77777777" w:rsidR="00E275EA" w:rsidRPr="002139BF" w:rsidRDefault="00E275EA"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349475E3"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3E7B648D"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1ECD3BF5"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4281EB76"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0D32F652"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77206334"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308AC3AB" w14:textId="77777777" w:rsidR="00E275EA" w:rsidRPr="002139BF" w:rsidRDefault="00E275EA"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568141AC" w14:textId="77777777" w:rsidR="00E275EA" w:rsidRPr="002139BF" w:rsidRDefault="00E275EA"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E275EA" w:rsidRPr="002139BF" w14:paraId="40E3E5F2" w14:textId="77777777" w:rsidTr="00C61A86">
        <w:trPr>
          <w:trHeight w:val="300"/>
        </w:trPr>
        <w:tc>
          <w:tcPr>
            <w:tcW w:w="5720" w:type="dxa"/>
            <w:tcBorders>
              <w:top w:val="nil"/>
              <w:left w:val="nil"/>
              <w:bottom w:val="nil"/>
              <w:right w:val="nil"/>
            </w:tcBorders>
            <w:shd w:val="clear" w:color="auto" w:fill="auto"/>
            <w:noWrap/>
            <w:vAlign w:val="bottom"/>
            <w:hideMark/>
          </w:tcPr>
          <w:p w14:paraId="0F905A55" w14:textId="77777777" w:rsidR="00E275EA" w:rsidRPr="002139BF" w:rsidRDefault="00E275EA"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2FE6170B"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90EC243"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63F3FD5"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380B0C3"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B09EF45" w14:textId="77777777" w:rsidR="00E275EA" w:rsidRPr="002139BF" w:rsidRDefault="00E275EA"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772D2060" w14:textId="77777777" w:rsidR="00E275EA" w:rsidRPr="002139BF" w:rsidRDefault="00E275EA"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193FFBE3" w14:textId="77777777" w:rsidR="00E275EA" w:rsidRPr="002139BF" w:rsidRDefault="00E275EA"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46AEF46D" w14:textId="77777777" w:rsidR="00E275EA" w:rsidRPr="002139BF" w:rsidRDefault="00E275EA" w:rsidP="00951F01">
            <w:pPr>
              <w:rPr>
                <w:rFonts w:ascii="Calibri" w:eastAsia="Times New Roman" w:hAnsi="Calibri" w:cs="Calibri"/>
                <w:lang w:eastAsia="de-CH"/>
              </w:rPr>
            </w:pPr>
          </w:p>
        </w:tc>
      </w:tr>
      <w:tr w:rsidR="00E275EA" w:rsidRPr="002139BF" w14:paraId="42B5A3B6" w14:textId="77777777" w:rsidTr="00C61A86">
        <w:trPr>
          <w:trHeight w:val="507"/>
        </w:trPr>
        <w:tc>
          <w:tcPr>
            <w:tcW w:w="5720" w:type="dxa"/>
            <w:vMerge w:val="restart"/>
            <w:tcBorders>
              <w:top w:val="nil"/>
              <w:left w:val="nil"/>
              <w:bottom w:val="nil"/>
              <w:right w:val="nil"/>
            </w:tcBorders>
            <w:shd w:val="clear" w:color="auto" w:fill="auto"/>
            <w:hideMark/>
          </w:tcPr>
          <w:p w14:paraId="01F9416C" w14:textId="620685CF" w:rsidR="00E275EA" w:rsidRPr="002139BF" w:rsidRDefault="001E1BFE"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A 2</w:t>
            </w:r>
            <w:r w:rsidR="00706177" w:rsidRPr="002139BF">
              <w:rPr>
                <w:rFonts w:ascii="Calibri" w:eastAsia="Times New Roman" w:hAnsi="Calibri" w:cs="Calibri"/>
                <w:lang w:eastAsia="de-CH"/>
              </w:rPr>
              <w:t>1</w:t>
            </w:r>
            <w:r w:rsidR="00E275EA"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524F6ACE"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BC13EDF"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F95E048"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3C9F9E1"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68410C5"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03841BDA"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7E2D3C34"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286B9812"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E275EA" w:rsidRPr="002139BF" w14:paraId="425F8F39" w14:textId="77777777" w:rsidTr="00C61A86">
        <w:trPr>
          <w:trHeight w:val="435"/>
        </w:trPr>
        <w:tc>
          <w:tcPr>
            <w:tcW w:w="5720" w:type="dxa"/>
            <w:vMerge/>
            <w:tcBorders>
              <w:top w:val="nil"/>
              <w:left w:val="nil"/>
              <w:bottom w:val="nil"/>
              <w:right w:val="nil"/>
            </w:tcBorders>
            <w:vAlign w:val="center"/>
            <w:hideMark/>
          </w:tcPr>
          <w:p w14:paraId="4D56474C" w14:textId="77777777" w:rsidR="00E275EA" w:rsidRPr="002139BF" w:rsidRDefault="00E275EA"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01FA01B5"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6F204116"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436DDC02"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689E2299"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15A23AAD"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0BB1B254"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3B12EBD3" w14:textId="77777777" w:rsidR="00E275EA" w:rsidRPr="002139BF" w:rsidRDefault="00E275EA"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5FEDD70A" w14:textId="77777777" w:rsidR="00E275EA" w:rsidRPr="002139BF" w:rsidRDefault="00E275EA"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E275EA" w:rsidRPr="002139BF" w14:paraId="464CCD76" w14:textId="77777777" w:rsidTr="00C61A86">
        <w:trPr>
          <w:trHeight w:val="300"/>
        </w:trPr>
        <w:tc>
          <w:tcPr>
            <w:tcW w:w="5720" w:type="dxa"/>
            <w:tcBorders>
              <w:top w:val="nil"/>
              <w:left w:val="nil"/>
              <w:bottom w:val="nil"/>
              <w:right w:val="nil"/>
            </w:tcBorders>
            <w:shd w:val="clear" w:color="auto" w:fill="auto"/>
            <w:noWrap/>
            <w:vAlign w:val="bottom"/>
            <w:hideMark/>
          </w:tcPr>
          <w:p w14:paraId="67064975" w14:textId="77777777" w:rsidR="00E275EA" w:rsidRPr="002139BF" w:rsidRDefault="00E275EA"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773CFFD7"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A2FE259"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A0B6B4B"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31FD292"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6DDF8F7" w14:textId="77777777" w:rsidR="00E275EA" w:rsidRPr="002139BF" w:rsidRDefault="00E275EA"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7CA4F1F8" w14:textId="77777777" w:rsidR="00E275EA" w:rsidRPr="002139BF" w:rsidRDefault="00E275EA"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5EE3B9EB" w14:textId="77777777" w:rsidR="00E275EA" w:rsidRPr="002139BF" w:rsidRDefault="00E275EA"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61604BE7" w14:textId="77777777" w:rsidR="00E275EA" w:rsidRPr="002139BF" w:rsidRDefault="00E275EA" w:rsidP="00951F01">
            <w:pPr>
              <w:rPr>
                <w:rFonts w:ascii="Calibri" w:eastAsia="Times New Roman" w:hAnsi="Calibri" w:cs="Calibri"/>
                <w:lang w:eastAsia="de-CH"/>
              </w:rPr>
            </w:pPr>
          </w:p>
        </w:tc>
      </w:tr>
      <w:tr w:rsidR="00E275EA" w:rsidRPr="002139BF" w14:paraId="1A8ABF45" w14:textId="77777777" w:rsidTr="00C61A86">
        <w:trPr>
          <w:trHeight w:val="507"/>
        </w:trPr>
        <w:tc>
          <w:tcPr>
            <w:tcW w:w="5720" w:type="dxa"/>
            <w:vMerge w:val="restart"/>
            <w:tcBorders>
              <w:top w:val="nil"/>
              <w:left w:val="nil"/>
              <w:bottom w:val="nil"/>
              <w:right w:val="nil"/>
            </w:tcBorders>
            <w:shd w:val="clear" w:color="auto" w:fill="auto"/>
            <w:hideMark/>
          </w:tcPr>
          <w:p w14:paraId="0B72FAF7" w14:textId="027B5DE0" w:rsidR="00E275EA" w:rsidRPr="002139BF" w:rsidRDefault="001E1BFE"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A 2</w:t>
            </w:r>
            <w:r w:rsidR="00706177" w:rsidRPr="002139BF">
              <w:rPr>
                <w:rFonts w:ascii="Calibri" w:eastAsia="Times New Roman" w:hAnsi="Calibri" w:cs="Calibri"/>
                <w:lang w:eastAsia="de-CH"/>
              </w:rPr>
              <w:t>2</w:t>
            </w:r>
            <w:r w:rsidR="00E275EA"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55129A10"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5AD4AD4"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41C79E3"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37CCF41"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627EFFF"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152EB506"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3BE3612D"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1D13C574" w14:textId="77777777" w:rsidR="00E275EA" w:rsidRPr="002139BF" w:rsidRDefault="00E275EA"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E275EA" w:rsidRPr="002139BF" w14:paraId="1C76FEBD" w14:textId="77777777" w:rsidTr="00C61A86">
        <w:trPr>
          <w:trHeight w:val="435"/>
        </w:trPr>
        <w:tc>
          <w:tcPr>
            <w:tcW w:w="5720" w:type="dxa"/>
            <w:vMerge/>
            <w:tcBorders>
              <w:top w:val="nil"/>
              <w:left w:val="nil"/>
              <w:bottom w:val="nil"/>
              <w:right w:val="nil"/>
            </w:tcBorders>
            <w:vAlign w:val="center"/>
            <w:hideMark/>
          </w:tcPr>
          <w:p w14:paraId="57D88285" w14:textId="77777777" w:rsidR="00E275EA" w:rsidRPr="002139BF" w:rsidRDefault="00E275EA"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28141AF5"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265AFF66"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0C04B018"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2AE43980"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107EA07F"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64DFD611" w14:textId="77777777" w:rsidR="00E275EA" w:rsidRPr="002139BF" w:rsidRDefault="00E275EA"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7A243146" w14:textId="77777777" w:rsidR="00E275EA" w:rsidRPr="002139BF" w:rsidRDefault="00E275EA"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5983483C" w14:textId="77777777" w:rsidR="00E275EA" w:rsidRPr="002139BF" w:rsidRDefault="00E275EA"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E275EA" w:rsidRPr="002139BF" w14:paraId="02BB605C" w14:textId="77777777" w:rsidTr="00C61A86">
        <w:trPr>
          <w:trHeight w:val="300"/>
        </w:trPr>
        <w:tc>
          <w:tcPr>
            <w:tcW w:w="5720" w:type="dxa"/>
            <w:tcBorders>
              <w:top w:val="nil"/>
              <w:left w:val="nil"/>
              <w:bottom w:val="nil"/>
              <w:right w:val="nil"/>
            </w:tcBorders>
            <w:shd w:val="clear" w:color="auto" w:fill="auto"/>
            <w:noWrap/>
            <w:vAlign w:val="bottom"/>
            <w:hideMark/>
          </w:tcPr>
          <w:p w14:paraId="1C176371" w14:textId="77777777" w:rsidR="00E275EA" w:rsidRPr="002139BF" w:rsidRDefault="00E275EA"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484EA42B"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BFCCF5B"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CAB7F57"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A413007" w14:textId="77777777" w:rsidR="00E275EA" w:rsidRPr="002139BF" w:rsidRDefault="00E275EA"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1DC6D77" w14:textId="77777777" w:rsidR="00E275EA" w:rsidRPr="002139BF" w:rsidRDefault="00E275EA"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50601771" w14:textId="77777777" w:rsidR="00E275EA" w:rsidRPr="002139BF" w:rsidRDefault="00E275EA"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11702026" w14:textId="77777777" w:rsidR="00E275EA" w:rsidRPr="002139BF" w:rsidRDefault="00E275EA"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158DF9F8" w14:textId="77777777" w:rsidR="00E275EA" w:rsidRPr="002139BF" w:rsidRDefault="00E275EA" w:rsidP="00951F01">
            <w:pPr>
              <w:rPr>
                <w:rFonts w:ascii="Calibri" w:eastAsia="Times New Roman" w:hAnsi="Calibri" w:cs="Calibri"/>
                <w:lang w:eastAsia="de-CH"/>
              </w:rPr>
            </w:pPr>
          </w:p>
        </w:tc>
      </w:tr>
    </w:tbl>
    <w:p w14:paraId="4353B8D4" w14:textId="77777777" w:rsidR="00C61A86" w:rsidRDefault="00C61A86">
      <w:r>
        <w:br w:type="page"/>
      </w:r>
    </w:p>
    <w:tbl>
      <w:tblPr>
        <w:tblW w:w="9155" w:type="dxa"/>
        <w:tblInd w:w="70" w:type="dxa"/>
        <w:tblCellMar>
          <w:left w:w="70" w:type="dxa"/>
          <w:right w:w="70" w:type="dxa"/>
        </w:tblCellMar>
        <w:tblLook w:val="04A0" w:firstRow="1" w:lastRow="0" w:firstColumn="1" w:lastColumn="0" w:noHBand="0" w:noVBand="1"/>
      </w:tblPr>
      <w:tblGrid>
        <w:gridCol w:w="5720"/>
        <w:gridCol w:w="420"/>
        <w:gridCol w:w="420"/>
        <w:gridCol w:w="420"/>
        <w:gridCol w:w="420"/>
        <w:gridCol w:w="420"/>
        <w:gridCol w:w="475"/>
        <w:gridCol w:w="240"/>
        <w:gridCol w:w="620"/>
      </w:tblGrid>
      <w:tr w:rsidR="007D4CA3" w:rsidRPr="002139BF" w14:paraId="43141C4B" w14:textId="77777777" w:rsidTr="00C61A86">
        <w:trPr>
          <w:trHeight w:val="300"/>
        </w:trPr>
        <w:tc>
          <w:tcPr>
            <w:tcW w:w="5720" w:type="dxa"/>
            <w:tcBorders>
              <w:top w:val="nil"/>
              <w:left w:val="nil"/>
              <w:bottom w:val="nil"/>
              <w:right w:val="nil"/>
            </w:tcBorders>
            <w:shd w:val="clear" w:color="auto" w:fill="auto"/>
            <w:noWrap/>
            <w:hideMark/>
          </w:tcPr>
          <w:p w14:paraId="1A681CE7" w14:textId="3EC5BF96" w:rsidR="007D4CA3" w:rsidRPr="002139BF" w:rsidRDefault="007D4CA3" w:rsidP="00AF6A73">
            <w:pPr>
              <w:tabs>
                <w:tab w:val="left" w:pos="431"/>
              </w:tabs>
              <w:ind w:left="431" w:hanging="431"/>
              <w:rPr>
                <w:rFonts w:ascii="Calibri" w:eastAsia="Times New Roman" w:hAnsi="Calibri" w:cs="Calibri"/>
                <w:b/>
                <w:bCs/>
                <w:lang w:eastAsia="de-CH"/>
              </w:rPr>
            </w:pPr>
          </w:p>
        </w:tc>
        <w:tc>
          <w:tcPr>
            <w:tcW w:w="420" w:type="dxa"/>
            <w:tcBorders>
              <w:top w:val="nil"/>
              <w:left w:val="nil"/>
              <w:bottom w:val="nil"/>
              <w:right w:val="nil"/>
            </w:tcBorders>
            <w:shd w:val="clear" w:color="auto" w:fill="auto"/>
            <w:noWrap/>
            <w:vAlign w:val="bottom"/>
            <w:hideMark/>
          </w:tcPr>
          <w:p w14:paraId="27299167" w14:textId="77777777" w:rsidR="007D4CA3" w:rsidRPr="002139BF" w:rsidRDefault="007D4CA3" w:rsidP="00AF6A73">
            <w:pPr>
              <w:tabs>
                <w:tab w:val="left" w:pos="431"/>
              </w:tabs>
              <w:rPr>
                <w:rFonts w:ascii="Calibri" w:eastAsia="Times New Roman" w:hAnsi="Calibri" w:cs="Calibri"/>
                <w:b/>
                <w:bCs/>
                <w:lang w:eastAsia="de-CH"/>
              </w:rPr>
            </w:pPr>
          </w:p>
        </w:tc>
        <w:tc>
          <w:tcPr>
            <w:tcW w:w="420" w:type="dxa"/>
            <w:tcBorders>
              <w:top w:val="nil"/>
              <w:left w:val="nil"/>
              <w:bottom w:val="nil"/>
              <w:right w:val="nil"/>
            </w:tcBorders>
            <w:shd w:val="clear" w:color="auto" w:fill="auto"/>
            <w:noWrap/>
            <w:vAlign w:val="bottom"/>
            <w:hideMark/>
          </w:tcPr>
          <w:p w14:paraId="00BBDAD6" w14:textId="77777777" w:rsidR="007D4CA3" w:rsidRPr="002139BF" w:rsidRDefault="007D4CA3" w:rsidP="00AF6A73">
            <w:pPr>
              <w:tabs>
                <w:tab w:val="left" w:pos="431"/>
              </w:tabs>
              <w:rPr>
                <w:rFonts w:ascii="Calibri" w:eastAsia="Times New Roman" w:hAnsi="Calibri" w:cs="Calibri"/>
                <w:b/>
                <w:bCs/>
                <w:lang w:eastAsia="de-CH"/>
              </w:rPr>
            </w:pPr>
          </w:p>
        </w:tc>
        <w:tc>
          <w:tcPr>
            <w:tcW w:w="420" w:type="dxa"/>
            <w:tcBorders>
              <w:top w:val="nil"/>
              <w:left w:val="nil"/>
              <w:bottom w:val="nil"/>
              <w:right w:val="nil"/>
            </w:tcBorders>
            <w:shd w:val="clear" w:color="auto" w:fill="auto"/>
            <w:noWrap/>
            <w:vAlign w:val="bottom"/>
            <w:hideMark/>
          </w:tcPr>
          <w:p w14:paraId="41C702FB" w14:textId="77777777" w:rsidR="007D4CA3" w:rsidRPr="002139BF" w:rsidRDefault="007D4CA3" w:rsidP="00AF6A73">
            <w:pPr>
              <w:tabs>
                <w:tab w:val="left" w:pos="431"/>
              </w:tabs>
              <w:rPr>
                <w:rFonts w:ascii="Calibri" w:eastAsia="Times New Roman" w:hAnsi="Calibri" w:cs="Calibri"/>
                <w:b/>
                <w:bCs/>
                <w:lang w:eastAsia="de-CH"/>
              </w:rPr>
            </w:pPr>
          </w:p>
        </w:tc>
        <w:tc>
          <w:tcPr>
            <w:tcW w:w="420" w:type="dxa"/>
            <w:tcBorders>
              <w:top w:val="nil"/>
              <w:left w:val="nil"/>
              <w:bottom w:val="nil"/>
              <w:right w:val="nil"/>
            </w:tcBorders>
            <w:shd w:val="clear" w:color="auto" w:fill="auto"/>
            <w:noWrap/>
            <w:vAlign w:val="bottom"/>
            <w:hideMark/>
          </w:tcPr>
          <w:p w14:paraId="0ACA3CB7" w14:textId="77777777" w:rsidR="007D4CA3" w:rsidRPr="002139BF" w:rsidRDefault="007D4CA3" w:rsidP="00AF6A73">
            <w:pPr>
              <w:tabs>
                <w:tab w:val="left" w:pos="431"/>
              </w:tabs>
              <w:rPr>
                <w:rFonts w:ascii="Calibri" w:eastAsia="Times New Roman" w:hAnsi="Calibri" w:cs="Calibri"/>
                <w:b/>
                <w:bCs/>
                <w:lang w:eastAsia="de-CH"/>
              </w:rPr>
            </w:pPr>
          </w:p>
        </w:tc>
        <w:tc>
          <w:tcPr>
            <w:tcW w:w="420" w:type="dxa"/>
            <w:tcBorders>
              <w:top w:val="nil"/>
              <w:left w:val="nil"/>
              <w:bottom w:val="nil"/>
              <w:right w:val="nil"/>
            </w:tcBorders>
            <w:shd w:val="clear" w:color="auto" w:fill="auto"/>
            <w:noWrap/>
            <w:vAlign w:val="bottom"/>
            <w:hideMark/>
          </w:tcPr>
          <w:p w14:paraId="0B87FC25" w14:textId="77777777" w:rsidR="007D4CA3" w:rsidRPr="002139BF" w:rsidRDefault="007D4CA3" w:rsidP="00AF6A73">
            <w:pPr>
              <w:tabs>
                <w:tab w:val="left" w:pos="431"/>
              </w:tabs>
              <w:rPr>
                <w:rFonts w:ascii="Calibri" w:eastAsia="Times New Roman" w:hAnsi="Calibri" w:cs="Calibri"/>
                <w:b/>
                <w:bCs/>
                <w:lang w:eastAsia="de-CH"/>
              </w:rPr>
            </w:pPr>
          </w:p>
        </w:tc>
        <w:tc>
          <w:tcPr>
            <w:tcW w:w="475" w:type="dxa"/>
            <w:tcBorders>
              <w:top w:val="nil"/>
              <w:left w:val="nil"/>
              <w:bottom w:val="nil"/>
              <w:right w:val="nil"/>
            </w:tcBorders>
            <w:shd w:val="clear" w:color="auto" w:fill="auto"/>
            <w:noWrap/>
            <w:vAlign w:val="bottom"/>
            <w:hideMark/>
          </w:tcPr>
          <w:p w14:paraId="7AE0CBBD" w14:textId="77777777" w:rsidR="007D4CA3" w:rsidRPr="002139BF" w:rsidRDefault="007D4CA3" w:rsidP="00AF6A73">
            <w:pPr>
              <w:tabs>
                <w:tab w:val="left" w:pos="431"/>
              </w:tabs>
              <w:rPr>
                <w:rFonts w:ascii="Calibri" w:eastAsia="Times New Roman" w:hAnsi="Calibri" w:cs="Calibri"/>
                <w:b/>
                <w:bCs/>
                <w:lang w:eastAsia="de-CH"/>
              </w:rPr>
            </w:pPr>
          </w:p>
        </w:tc>
        <w:tc>
          <w:tcPr>
            <w:tcW w:w="240" w:type="dxa"/>
            <w:tcBorders>
              <w:top w:val="nil"/>
              <w:left w:val="nil"/>
              <w:bottom w:val="nil"/>
              <w:right w:val="nil"/>
            </w:tcBorders>
            <w:shd w:val="clear" w:color="auto" w:fill="auto"/>
            <w:noWrap/>
            <w:vAlign w:val="bottom"/>
            <w:hideMark/>
          </w:tcPr>
          <w:p w14:paraId="1CF5099F" w14:textId="77777777" w:rsidR="007D4CA3" w:rsidRPr="002139BF" w:rsidRDefault="007D4CA3" w:rsidP="00AF6A73">
            <w:pPr>
              <w:tabs>
                <w:tab w:val="left" w:pos="431"/>
              </w:tabs>
              <w:rPr>
                <w:rFonts w:ascii="Calibri" w:eastAsia="Times New Roman" w:hAnsi="Calibri" w:cs="Calibri"/>
                <w:b/>
                <w:bCs/>
                <w:lang w:eastAsia="de-CH"/>
              </w:rPr>
            </w:pPr>
          </w:p>
        </w:tc>
        <w:tc>
          <w:tcPr>
            <w:tcW w:w="620" w:type="dxa"/>
            <w:tcBorders>
              <w:top w:val="nil"/>
              <w:left w:val="nil"/>
              <w:bottom w:val="nil"/>
              <w:right w:val="nil"/>
            </w:tcBorders>
            <w:shd w:val="clear" w:color="auto" w:fill="auto"/>
            <w:noWrap/>
            <w:vAlign w:val="bottom"/>
            <w:hideMark/>
          </w:tcPr>
          <w:p w14:paraId="7F7EEB41" w14:textId="77777777" w:rsidR="007D4CA3" w:rsidRPr="002139BF" w:rsidRDefault="007D4CA3" w:rsidP="00AF6A73">
            <w:pPr>
              <w:tabs>
                <w:tab w:val="left" w:pos="431"/>
              </w:tabs>
              <w:rPr>
                <w:rFonts w:ascii="Calibri" w:eastAsia="Times New Roman" w:hAnsi="Calibri" w:cs="Calibri"/>
                <w:b/>
                <w:bCs/>
                <w:lang w:eastAsia="de-CH"/>
              </w:rPr>
            </w:pPr>
          </w:p>
        </w:tc>
      </w:tr>
      <w:tr w:rsidR="007D4CA3" w:rsidRPr="002139BF" w14:paraId="79250A62" w14:textId="77777777" w:rsidTr="00C61A86">
        <w:trPr>
          <w:trHeight w:val="300"/>
        </w:trPr>
        <w:tc>
          <w:tcPr>
            <w:tcW w:w="5720" w:type="dxa"/>
            <w:tcBorders>
              <w:top w:val="nil"/>
              <w:left w:val="nil"/>
              <w:bottom w:val="single" w:sz="4" w:space="0" w:color="auto"/>
              <w:right w:val="nil"/>
            </w:tcBorders>
            <w:shd w:val="clear" w:color="auto" w:fill="auto"/>
            <w:noWrap/>
            <w:hideMark/>
          </w:tcPr>
          <w:p w14:paraId="758E3080" w14:textId="00D953FB" w:rsidR="007D4CA3" w:rsidRPr="002139BF" w:rsidRDefault="00E94745" w:rsidP="00E94745">
            <w:pPr>
              <w:tabs>
                <w:tab w:val="clear" w:pos="2977"/>
                <w:tab w:val="left" w:pos="291"/>
              </w:tabs>
              <w:ind w:left="284" w:hanging="284"/>
              <w:rPr>
                <w:rFonts w:ascii="Calibri" w:eastAsia="Times New Roman" w:hAnsi="Calibri" w:cs="Calibri"/>
                <w:color w:val="000000"/>
                <w:lang w:eastAsia="de-CH"/>
              </w:rPr>
            </w:pPr>
            <w:r w:rsidRPr="002139BF">
              <w:rPr>
                <w:rFonts w:ascii="Calibri" w:eastAsia="Times New Roman" w:hAnsi="Calibri" w:cs="Calibri"/>
                <w:b/>
                <w:bCs/>
                <w:lang w:eastAsia="de-CH"/>
              </w:rPr>
              <w:t xml:space="preserve">B. </w:t>
            </w:r>
            <w:r>
              <w:rPr>
                <w:rFonts w:ascii="Calibri" w:eastAsia="Times New Roman" w:hAnsi="Calibri" w:cs="Calibri"/>
                <w:b/>
                <w:bCs/>
                <w:lang w:eastAsia="de-CH"/>
              </w:rPr>
              <w:tab/>
            </w:r>
            <w:r w:rsidRPr="002139BF">
              <w:rPr>
                <w:rFonts w:ascii="Calibri" w:eastAsia="Times New Roman" w:hAnsi="Calibri" w:cs="Calibri"/>
                <w:b/>
                <w:bCs/>
                <w:lang w:eastAsia="de-CH"/>
              </w:rPr>
              <w:t xml:space="preserve">Technische Anforderungen - IT, Automatisation, Website, </w:t>
            </w:r>
            <w:r>
              <w:rPr>
                <w:rFonts w:ascii="Calibri" w:eastAsia="Times New Roman" w:hAnsi="Calibri" w:cs="Calibri"/>
                <w:b/>
                <w:bCs/>
                <w:lang w:eastAsia="de-CH"/>
              </w:rPr>
              <w:br/>
            </w:r>
            <w:r w:rsidRPr="002139BF">
              <w:rPr>
                <w:rFonts w:ascii="Calibri" w:eastAsia="Times New Roman" w:hAnsi="Calibri" w:cs="Calibri"/>
                <w:b/>
                <w:bCs/>
                <w:lang w:eastAsia="de-CH"/>
              </w:rPr>
              <w:t>Informationsvermittlung</w:t>
            </w:r>
          </w:p>
        </w:tc>
        <w:tc>
          <w:tcPr>
            <w:tcW w:w="420" w:type="dxa"/>
            <w:tcBorders>
              <w:top w:val="nil"/>
              <w:left w:val="nil"/>
              <w:bottom w:val="single" w:sz="4" w:space="0" w:color="auto"/>
              <w:right w:val="nil"/>
            </w:tcBorders>
            <w:shd w:val="clear" w:color="auto" w:fill="auto"/>
            <w:noWrap/>
            <w:vAlign w:val="bottom"/>
            <w:hideMark/>
          </w:tcPr>
          <w:p w14:paraId="6AE794BC"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5141E269"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6797C88F"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44F5FDCD"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2C1671DF"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single" w:sz="4" w:space="0" w:color="auto"/>
              <w:right w:val="nil"/>
            </w:tcBorders>
            <w:shd w:val="clear" w:color="auto" w:fill="auto"/>
            <w:noWrap/>
            <w:vAlign w:val="bottom"/>
            <w:hideMark/>
          </w:tcPr>
          <w:p w14:paraId="741B4E07"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single" w:sz="4" w:space="0" w:color="auto"/>
              <w:right w:val="nil"/>
            </w:tcBorders>
            <w:shd w:val="clear" w:color="auto" w:fill="auto"/>
            <w:noWrap/>
            <w:vAlign w:val="bottom"/>
            <w:hideMark/>
          </w:tcPr>
          <w:p w14:paraId="568D5076"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single" w:sz="4" w:space="0" w:color="auto"/>
              <w:right w:val="nil"/>
            </w:tcBorders>
            <w:shd w:val="clear" w:color="auto" w:fill="auto"/>
            <w:noWrap/>
            <w:vAlign w:val="bottom"/>
            <w:hideMark/>
          </w:tcPr>
          <w:p w14:paraId="0654AAB1"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FF5403" w:rsidRPr="002139BF" w14:paraId="5C2F95C7" w14:textId="77777777" w:rsidTr="00C61A86">
        <w:trPr>
          <w:trHeight w:val="507"/>
        </w:trPr>
        <w:tc>
          <w:tcPr>
            <w:tcW w:w="5720" w:type="dxa"/>
            <w:vMerge w:val="restart"/>
            <w:tcBorders>
              <w:top w:val="nil"/>
              <w:left w:val="nil"/>
              <w:bottom w:val="nil"/>
              <w:right w:val="nil"/>
            </w:tcBorders>
            <w:shd w:val="clear" w:color="auto" w:fill="auto"/>
            <w:hideMark/>
          </w:tcPr>
          <w:p w14:paraId="4CE74A66" w14:textId="59988A77" w:rsidR="00E231AD" w:rsidRPr="002139BF" w:rsidRDefault="00A41386" w:rsidP="0027256C">
            <w:pPr>
              <w:tabs>
                <w:tab w:val="left" w:pos="634"/>
              </w:tabs>
              <w:ind w:left="634" w:hanging="634"/>
              <w:rPr>
                <w:rFonts w:ascii="Calibri" w:eastAsia="Times New Roman" w:hAnsi="Calibri" w:cs="Calibri"/>
                <w:lang w:eastAsia="de-CH"/>
              </w:rPr>
            </w:pPr>
            <w:r w:rsidRPr="002139BF">
              <w:rPr>
                <w:rFonts w:ascii="Calibri" w:eastAsia="Times New Roman" w:hAnsi="Calibri" w:cs="Calibri"/>
                <w:lang w:eastAsia="de-CH"/>
              </w:rPr>
              <w:t>B</w:t>
            </w:r>
            <w:r w:rsidR="007D4CA3" w:rsidRPr="002139BF">
              <w:rPr>
                <w:rFonts w:ascii="Calibri" w:eastAsia="Times New Roman" w:hAnsi="Calibri" w:cs="Calibri"/>
                <w:lang w:eastAsia="de-CH"/>
              </w:rPr>
              <w:t xml:space="preserve"> 1</w:t>
            </w:r>
            <w:r w:rsidR="00FF5403" w:rsidRPr="002139BF">
              <w:rPr>
                <w:rFonts w:ascii="Calibri" w:eastAsia="Times New Roman" w:hAnsi="Calibri" w:cs="Calibri"/>
                <w:lang w:eastAsia="de-CH"/>
              </w:rPr>
              <w:tab/>
            </w:r>
            <w:r w:rsidR="00DF45A9" w:rsidRPr="002139BF">
              <w:rPr>
                <w:rFonts w:ascii="Calibri" w:eastAsia="Times New Roman" w:hAnsi="Calibri" w:cs="Calibri"/>
                <w:lang w:eastAsia="de-CH"/>
              </w:rPr>
              <w:t xml:space="preserve">Arbeitsplätze sind so gestaltet, dass alle Mitarbeitenden ihre </w:t>
            </w:r>
            <w:r w:rsidR="00E21054" w:rsidRPr="002139BF">
              <w:rPr>
                <w:rFonts w:ascii="Calibri" w:eastAsia="Times New Roman" w:hAnsi="Calibri" w:cs="Calibri"/>
                <w:lang w:eastAsia="de-CH"/>
              </w:rPr>
              <w:t>v</w:t>
            </w:r>
            <w:r w:rsidR="00DF45A9" w:rsidRPr="002139BF">
              <w:rPr>
                <w:rFonts w:ascii="Calibri" w:eastAsia="Times New Roman" w:hAnsi="Calibri" w:cs="Calibri"/>
                <w:lang w:eastAsia="de-CH"/>
              </w:rPr>
              <w:t xml:space="preserve">olle Leistung erbringen können. Für Menschen mit Behinderungen stehen </w:t>
            </w:r>
            <w:r w:rsidR="00E21054" w:rsidRPr="002139BF">
              <w:rPr>
                <w:rFonts w:ascii="Calibri" w:eastAsia="Times New Roman" w:hAnsi="Calibri" w:cs="Calibri"/>
                <w:lang w:eastAsia="de-CH"/>
              </w:rPr>
              <w:t>IT-System</w:t>
            </w:r>
            <w:r w:rsidR="00503499" w:rsidRPr="002139BF">
              <w:rPr>
                <w:rFonts w:ascii="Calibri" w:eastAsia="Times New Roman" w:hAnsi="Calibri" w:cs="Calibri"/>
                <w:lang w:eastAsia="de-CH"/>
              </w:rPr>
              <w:t>e</w:t>
            </w:r>
            <w:r w:rsidR="00E21054" w:rsidRPr="002139BF">
              <w:rPr>
                <w:rFonts w:ascii="Calibri" w:eastAsia="Times New Roman" w:hAnsi="Calibri" w:cs="Calibri"/>
                <w:lang w:eastAsia="de-CH"/>
              </w:rPr>
              <w:t xml:space="preserve"> zur Verfügung</w:t>
            </w:r>
            <w:r w:rsidR="00503499" w:rsidRPr="002139BF">
              <w:rPr>
                <w:rFonts w:ascii="Calibri" w:eastAsia="Times New Roman" w:hAnsi="Calibri" w:cs="Calibri"/>
                <w:lang w:eastAsia="de-CH"/>
              </w:rPr>
              <w:t>,</w:t>
            </w:r>
            <w:r w:rsidR="00E21054" w:rsidRPr="002139BF">
              <w:rPr>
                <w:rFonts w:ascii="Calibri" w:eastAsia="Times New Roman" w:hAnsi="Calibri" w:cs="Calibri"/>
                <w:lang w:eastAsia="de-CH"/>
              </w:rPr>
              <w:t xml:space="preserve"> die individuelle Einschränkungen ausgleichen.</w:t>
            </w:r>
          </w:p>
        </w:tc>
        <w:tc>
          <w:tcPr>
            <w:tcW w:w="420" w:type="dxa"/>
            <w:tcBorders>
              <w:top w:val="nil"/>
              <w:left w:val="nil"/>
              <w:bottom w:val="nil"/>
              <w:right w:val="nil"/>
            </w:tcBorders>
            <w:shd w:val="clear" w:color="auto" w:fill="auto"/>
            <w:hideMark/>
          </w:tcPr>
          <w:p w14:paraId="601DFB00" w14:textId="77777777" w:rsidR="00FF5403" w:rsidRPr="002139BF" w:rsidRDefault="00FF540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93327EE" w14:textId="77777777" w:rsidR="00FF5403" w:rsidRPr="002139BF" w:rsidRDefault="00FF540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A8FDC1C" w14:textId="77777777" w:rsidR="00FF5403" w:rsidRPr="002139BF" w:rsidRDefault="00FF540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BFBE162" w14:textId="77777777" w:rsidR="00FF5403" w:rsidRPr="002139BF" w:rsidRDefault="00FF540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90243D1" w14:textId="77777777" w:rsidR="00FF5403" w:rsidRPr="002139BF" w:rsidRDefault="00FF540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76F0933F" w14:textId="77777777" w:rsidR="00FF5403" w:rsidRPr="002139BF" w:rsidRDefault="00FF540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064DCE6D" w14:textId="77777777" w:rsidR="00FF5403" w:rsidRPr="002139BF" w:rsidRDefault="00FF540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71F4ECDC" w14:textId="77777777" w:rsidR="00FF5403" w:rsidRPr="002139BF" w:rsidRDefault="00FF540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FF5403" w:rsidRPr="002139BF" w14:paraId="78A15BEF" w14:textId="77777777" w:rsidTr="00C61A86">
        <w:trPr>
          <w:trHeight w:val="435"/>
        </w:trPr>
        <w:tc>
          <w:tcPr>
            <w:tcW w:w="5720" w:type="dxa"/>
            <w:vMerge/>
            <w:tcBorders>
              <w:top w:val="nil"/>
              <w:left w:val="nil"/>
              <w:bottom w:val="nil"/>
              <w:right w:val="nil"/>
            </w:tcBorders>
            <w:vAlign w:val="center"/>
            <w:hideMark/>
          </w:tcPr>
          <w:p w14:paraId="2891D5D3" w14:textId="77777777" w:rsidR="00FF5403" w:rsidRPr="002139BF" w:rsidRDefault="00FF5403"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7DC4D405" w14:textId="77777777" w:rsidR="00FF5403" w:rsidRPr="002139BF" w:rsidRDefault="00FF5403"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0306B1E4" w14:textId="77777777" w:rsidR="00FF5403" w:rsidRPr="002139BF" w:rsidRDefault="00FF5403"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32E324DC" w14:textId="77777777" w:rsidR="00FF5403" w:rsidRPr="002139BF" w:rsidRDefault="00FF5403"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4F09EC22" w14:textId="77777777" w:rsidR="00FF5403" w:rsidRPr="002139BF" w:rsidRDefault="00FF5403"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4AB4A786" w14:textId="77777777" w:rsidR="00FF5403" w:rsidRPr="002139BF" w:rsidRDefault="00FF5403"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0F8B8AFC" w14:textId="77777777" w:rsidR="00FF5403" w:rsidRPr="002139BF" w:rsidRDefault="00FF5403"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775FAE13" w14:textId="77777777" w:rsidR="00FF5403" w:rsidRPr="002139BF" w:rsidRDefault="00FF5403"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2CA60883" w14:textId="77777777" w:rsidR="00FF5403" w:rsidRPr="002139BF" w:rsidRDefault="00FF5403"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FF5403" w:rsidRPr="002139BF" w14:paraId="0A5B043F" w14:textId="77777777" w:rsidTr="00C61A86">
        <w:trPr>
          <w:trHeight w:val="300"/>
        </w:trPr>
        <w:tc>
          <w:tcPr>
            <w:tcW w:w="5720" w:type="dxa"/>
            <w:tcBorders>
              <w:top w:val="nil"/>
              <w:left w:val="nil"/>
              <w:bottom w:val="nil"/>
              <w:right w:val="nil"/>
            </w:tcBorders>
            <w:shd w:val="clear" w:color="auto" w:fill="auto"/>
            <w:noWrap/>
            <w:vAlign w:val="bottom"/>
            <w:hideMark/>
          </w:tcPr>
          <w:p w14:paraId="6150D190" w14:textId="77777777" w:rsidR="00FF5403" w:rsidRPr="002139BF" w:rsidRDefault="00FF5403"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74847752" w14:textId="77777777" w:rsidR="00FF5403" w:rsidRPr="002139BF" w:rsidRDefault="00FF5403"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8E28837" w14:textId="77777777" w:rsidR="00FF5403" w:rsidRPr="002139BF" w:rsidRDefault="00FF5403"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5907089" w14:textId="77777777" w:rsidR="00FF5403" w:rsidRPr="002139BF" w:rsidRDefault="00FF5403"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13A0758" w14:textId="77777777" w:rsidR="00FF5403" w:rsidRPr="002139BF" w:rsidRDefault="00FF5403"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A389110" w14:textId="77777777" w:rsidR="00FF5403" w:rsidRPr="002139BF" w:rsidRDefault="00FF5403"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2721E157" w14:textId="77777777" w:rsidR="00FF5403" w:rsidRPr="002139BF" w:rsidRDefault="00FF5403"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59CE87DE" w14:textId="77777777" w:rsidR="00FF5403" w:rsidRPr="002139BF" w:rsidRDefault="00FF5403"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633F3181" w14:textId="77777777" w:rsidR="00FF5403" w:rsidRPr="002139BF" w:rsidRDefault="00FF5403" w:rsidP="00951F01">
            <w:pPr>
              <w:rPr>
                <w:rFonts w:ascii="Calibri" w:eastAsia="Times New Roman" w:hAnsi="Calibri" w:cs="Calibri"/>
                <w:lang w:eastAsia="de-CH"/>
              </w:rPr>
            </w:pPr>
          </w:p>
        </w:tc>
      </w:tr>
      <w:tr w:rsidR="008947BC" w:rsidRPr="002139BF" w14:paraId="14B9E883" w14:textId="77777777" w:rsidTr="00C61A86">
        <w:trPr>
          <w:trHeight w:val="507"/>
        </w:trPr>
        <w:tc>
          <w:tcPr>
            <w:tcW w:w="5720" w:type="dxa"/>
            <w:vMerge w:val="restart"/>
            <w:tcBorders>
              <w:top w:val="nil"/>
              <w:left w:val="nil"/>
              <w:bottom w:val="nil"/>
              <w:right w:val="nil"/>
            </w:tcBorders>
            <w:shd w:val="clear" w:color="auto" w:fill="auto"/>
            <w:hideMark/>
          </w:tcPr>
          <w:p w14:paraId="7F9C1949" w14:textId="7E0E21E0" w:rsidR="008947BC" w:rsidRPr="002139BF" w:rsidRDefault="00A41386" w:rsidP="00D34AB0">
            <w:pPr>
              <w:tabs>
                <w:tab w:val="left" w:pos="634"/>
              </w:tabs>
              <w:ind w:left="634" w:hanging="634"/>
              <w:rPr>
                <w:rFonts w:ascii="Calibri" w:eastAsia="Times New Roman" w:hAnsi="Calibri" w:cs="Calibri"/>
                <w:lang w:eastAsia="de-CH"/>
              </w:rPr>
            </w:pPr>
            <w:r w:rsidRPr="002139BF">
              <w:rPr>
                <w:rFonts w:ascii="Calibri" w:eastAsia="Times New Roman" w:hAnsi="Calibri" w:cs="Calibri"/>
                <w:lang w:eastAsia="de-CH"/>
              </w:rPr>
              <w:t>B</w:t>
            </w:r>
            <w:r w:rsidR="008947BC" w:rsidRPr="002139BF">
              <w:rPr>
                <w:rFonts w:ascii="Calibri" w:eastAsia="Times New Roman" w:hAnsi="Calibri" w:cs="Calibri"/>
                <w:lang w:eastAsia="de-CH"/>
              </w:rPr>
              <w:t xml:space="preserve"> 2</w:t>
            </w:r>
            <w:r w:rsidR="008947BC" w:rsidRPr="002139BF">
              <w:rPr>
                <w:rFonts w:ascii="Calibri" w:eastAsia="Times New Roman" w:hAnsi="Calibri" w:cs="Calibri"/>
                <w:lang w:eastAsia="de-CH"/>
              </w:rPr>
              <w:tab/>
              <w:t xml:space="preserve">Bei </w:t>
            </w:r>
            <w:r w:rsidR="008604C0" w:rsidRPr="002139BF">
              <w:rPr>
                <w:rFonts w:ascii="Calibri" w:eastAsia="Times New Roman" w:hAnsi="Calibri" w:cs="Calibri"/>
                <w:lang w:eastAsia="de-CH"/>
              </w:rPr>
              <w:t>de</w:t>
            </w:r>
            <w:r w:rsidR="00E94745">
              <w:rPr>
                <w:rFonts w:ascii="Calibri" w:eastAsia="Times New Roman" w:hAnsi="Calibri" w:cs="Calibri"/>
                <w:lang w:eastAsia="de-CH"/>
              </w:rPr>
              <w:t>n</w:t>
            </w:r>
            <w:r w:rsidR="008604C0" w:rsidRPr="002139BF">
              <w:rPr>
                <w:rFonts w:ascii="Calibri" w:eastAsia="Times New Roman" w:hAnsi="Calibri" w:cs="Calibri"/>
                <w:lang w:eastAsia="de-CH"/>
              </w:rPr>
              <w:t xml:space="preserve"> </w:t>
            </w:r>
            <w:r w:rsidR="008947BC" w:rsidRPr="002139BF">
              <w:rPr>
                <w:rFonts w:ascii="Calibri" w:eastAsia="Times New Roman" w:hAnsi="Calibri" w:cs="Calibri"/>
                <w:lang w:eastAsia="de-CH"/>
              </w:rPr>
              <w:t xml:space="preserve">Anpassungen </w:t>
            </w:r>
            <w:r w:rsidR="008604C0" w:rsidRPr="002139BF">
              <w:rPr>
                <w:rFonts w:ascii="Calibri" w:eastAsia="Times New Roman" w:hAnsi="Calibri" w:cs="Calibri"/>
                <w:lang w:eastAsia="de-CH"/>
              </w:rPr>
              <w:t>von</w:t>
            </w:r>
            <w:r w:rsidR="008947BC" w:rsidRPr="002139BF">
              <w:rPr>
                <w:rFonts w:ascii="Calibri" w:eastAsia="Times New Roman" w:hAnsi="Calibri" w:cs="Calibri"/>
                <w:lang w:eastAsia="de-CH"/>
              </w:rPr>
              <w:t xml:space="preserve"> Arbeitsplätzen werden die betroffenen MA mit Behinderungen mit einbezogen</w:t>
            </w:r>
            <w:r w:rsidR="008604C0" w:rsidRPr="002139BF">
              <w:rPr>
                <w:rFonts w:ascii="Calibri" w:eastAsia="Times New Roman" w:hAnsi="Calibri" w:cs="Calibri"/>
                <w:lang w:eastAsia="de-CH"/>
              </w:rPr>
              <w:t>.</w:t>
            </w:r>
          </w:p>
        </w:tc>
        <w:tc>
          <w:tcPr>
            <w:tcW w:w="420" w:type="dxa"/>
            <w:tcBorders>
              <w:top w:val="nil"/>
              <w:left w:val="nil"/>
              <w:bottom w:val="nil"/>
              <w:right w:val="nil"/>
            </w:tcBorders>
            <w:shd w:val="clear" w:color="auto" w:fill="auto"/>
            <w:hideMark/>
          </w:tcPr>
          <w:p w14:paraId="22830101" w14:textId="77777777" w:rsidR="008947BC" w:rsidRPr="002139BF" w:rsidRDefault="008947BC"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6CA4407" w14:textId="77777777" w:rsidR="008947BC" w:rsidRPr="002139BF" w:rsidRDefault="008947BC"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8A09104" w14:textId="77777777" w:rsidR="008947BC" w:rsidRPr="002139BF" w:rsidRDefault="008947BC"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2E82370" w14:textId="77777777" w:rsidR="008947BC" w:rsidRPr="002139BF" w:rsidRDefault="008947BC"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EA4697C" w14:textId="77777777" w:rsidR="008947BC" w:rsidRPr="002139BF" w:rsidRDefault="008947BC"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146FA62C" w14:textId="77777777" w:rsidR="008947BC" w:rsidRPr="002139BF" w:rsidRDefault="008947BC"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1A469D95" w14:textId="77777777" w:rsidR="008947BC" w:rsidRPr="002139BF" w:rsidRDefault="008947BC"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22182E6E" w14:textId="77777777" w:rsidR="008947BC" w:rsidRPr="002139BF" w:rsidRDefault="008947BC"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8947BC" w:rsidRPr="002139BF" w14:paraId="6364F706" w14:textId="77777777" w:rsidTr="00C61A86">
        <w:trPr>
          <w:trHeight w:val="435"/>
        </w:trPr>
        <w:tc>
          <w:tcPr>
            <w:tcW w:w="5720" w:type="dxa"/>
            <w:vMerge/>
            <w:tcBorders>
              <w:top w:val="nil"/>
              <w:left w:val="nil"/>
              <w:bottom w:val="nil"/>
              <w:right w:val="nil"/>
            </w:tcBorders>
            <w:vAlign w:val="center"/>
            <w:hideMark/>
          </w:tcPr>
          <w:p w14:paraId="3B19A60F" w14:textId="77777777" w:rsidR="008947BC" w:rsidRPr="002139BF" w:rsidRDefault="008947BC" w:rsidP="00D34AB0">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62045754" w14:textId="77777777" w:rsidR="008947BC" w:rsidRPr="002139BF" w:rsidRDefault="008947BC"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5B970F1A" w14:textId="77777777" w:rsidR="008947BC" w:rsidRPr="002139BF" w:rsidRDefault="008947BC"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4D2B2D43" w14:textId="77777777" w:rsidR="008947BC" w:rsidRPr="002139BF" w:rsidRDefault="008947BC"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0C7454DC" w14:textId="77777777" w:rsidR="008947BC" w:rsidRPr="002139BF" w:rsidRDefault="008947BC"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65E83684" w14:textId="77777777" w:rsidR="008947BC" w:rsidRPr="002139BF" w:rsidRDefault="008947BC"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18804171" w14:textId="77777777" w:rsidR="008947BC" w:rsidRPr="002139BF" w:rsidRDefault="008947BC"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0B5B5D94" w14:textId="77777777" w:rsidR="008947BC" w:rsidRPr="002139BF" w:rsidRDefault="008947BC" w:rsidP="00D34AB0">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4B219BDB" w14:textId="77777777" w:rsidR="008947BC" w:rsidRPr="002139BF" w:rsidRDefault="008947BC" w:rsidP="00D34AB0">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8947BC" w:rsidRPr="002139BF" w14:paraId="2D464267" w14:textId="77777777" w:rsidTr="00C61A86">
        <w:trPr>
          <w:trHeight w:val="300"/>
        </w:trPr>
        <w:tc>
          <w:tcPr>
            <w:tcW w:w="5720" w:type="dxa"/>
            <w:tcBorders>
              <w:top w:val="nil"/>
              <w:left w:val="nil"/>
              <w:bottom w:val="nil"/>
              <w:right w:val="nil"/>
            </w:tcBorders>
            <w:shd w:val="clear" w:color="auto" w:fill="auto"/>
            <w:noWrap/>
            <w:vAlign w:val="bottom"/>
            <w:hideMark/>
          </w:tcPr>
          <w:p w14:paraId="3365928C" w14:textId="77777777" w:rsidR="008947BC" w:rsidRPr="002139BF" w:rsidRDefault="008947BC" w:rsidP="00D34AB0">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5AB3D7E1" w14:textId="77777777" w:rsidR="008947BC" w:rsidRPr="002139BF" w:rsidRDefault="008947BC"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06DB678" w14:textId="77777777" w:rsidR="008947BC" w:rsidRPr="002139BF" w:rsidRDefault="008947BC"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BFDEA5E" w14:textId="77777777" w:rsidR="008947BC" w:rsidRPr="002139BF" w:rsidRDefault="008947BC"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714EAA4" w14:textId="77777777" w:rsidR="008947BC" w:rsidRPr="002139BF" w:rsidRDefault="008947BC" w:rsidP="00D34AB0">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87A9542" w14:textId="77777777" w:rsidR="008947BC" w:rsidRPr="002139BF" w:rsidRDefault="008947BC" w:rsidP="00D34AB0">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01BCCC3D" w14:textId="77777777" w:rsidR="008947BC" w:rsidRPr="002139BF" w:rsidRDefault="008947BC" w:rsidP="00D34AB0">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42F3E9AC" w14:textId="77777777" w:rsidR="008947BC" w:rsidRPr="002139BF" w:rsidRDefault="008947BC" w:rsidP="00D34AB0">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22583717" w14:textId="77777777" w:rsidR="008947BC" w:rsidRPr="002139BF" w:rsidRDefault="008947BC" w:rsidP="00D34AB0">
            <w:pPr>
              <w:rPr>
                <w:rFonts w:ascii="Calibri" w:eastAsia="Times New Roman" w:hAnsi="Calibri" w:cs="Calibri"/>
                <w:lang w:eastAsia="de-CH"/>
              </w:rPr>
            </w:pPr>
          </w:p>
        </w:tc>
      </w:tr>
      <w:tr w:rsidR="00E21054" w:rsidRPr="002139BF" w14:paraId="0E2BCA00" w14:textId="77777777" w:rsidTr="00C61A86">
        <w:trPr>
          <w:trHeight w:val="507"/>
        </w:trPr>
        <w:tc>
          <w:tcPr>
            <w:tcW w:w="5720" w:type="dxa"/>
            <w:vMerge w:val="restart"/>
            <w:tcBorders>
              <w:top w:val="nil"/>
              <w:left w:val="nil"/>
              <w:bottom w:val="nil"/>
              <w:right w:val="nil"/>
            </w:tcBorders>
            <w:shd w:val="clear" w:color="auto" w:fill="auto"/>
            <w:hideMark/>
          </w:tcPr>
          <w:p w14:paraId="63B3EE1D" w14:textId="4A96C186" w:rsidR="00E21054" w:rsidRPr="002139BF" w:rsidRDefault="00A41386"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B</w:t>
            </w:r>
            <w:r w:rsidR="00E21054" w:rsidRPr="002139BF">
              <w:rPr>
                <w:rFonts w:ascii="Calibri" w:eastAsia="Times New Roman" w:hAnsi="Calibri" w:cs="Calibri"/>
                <w:lang w:eastAsia="de-CH"/>
              </w:rPr>
              <w:t xml:space="preserve"> </w:t>
            </w:r>
            <w:r w:rsidR="008604C0" w:rsidRPr="002139BF">
              <w:rPr>
                <w:rFonts w:ascii="Calibri" w:eastAsia="Times New Roman" w:hAnsi="Calibri" w:cs="Calibri"/>
                <w:lang w:eastAsia="de-CH"/>
              </w:rPr>
              <w:t>3</w:t>
            </w:r>
            <w:r w:rsidR="00E21054" w:rsidRPr="002139BF">
              <w:rPr>
                <w:rFonts w:ascii="Calibri" w:eastAsia="Times New Roman" w:hAnsi="Calibri" w:cs="Calibri"/>
                <w:lang w:eastAsia="de-CH"/>
              </w:rPr>
              <w:tab/>
              <w:t>Automatisierte Bereiche sind so angepasst, dass sie durch Menschen mit Behinderungen bedienbar sind.</w:t>
            </w:r>
          </w:p>
        </w:tc>
        <w:tc>
          <w:tcPr>
            <w:tcW w:w="420" w:type="dxa"/>
            <w:tcBorders>
              <w:top w:val="nil"/>
              <w:left w:val="nil"/>
              <w:bottom w:val="nil"/>
              <w:right w:val="nil"/>
            </w:tcBorders>
            <w:shd w:val="clear" w:color="auto" w:fill="auto"/>
            <w:hideMark/>
          </w:tcPr>
          <w:p w14:paraId="08C2C41A" w14:textId="77777777" w:rsidR="00E21054" w:rsidRPr="002139BF" w:rsidRDefault="00E2105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2E9CCB3" w14:textId="77777777" w:rsidR="00E21054" w:rsidRPr="002139BF" w:rsidRDefault="00E2105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E5EABCB" w14:textId="77777777" w:rsidR="00E21054" w:rsidRPr="002139BF" w:rsidRDefault="00E2105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0F17080" w14:textId="77777777" w:rsidR="00E21054" w:rsidRPr="002139BF" w:rsidRDefault="00E2105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975AB99" w14:textId="77777777" w:rsidR="00E21054" w:rsidRPr="002139BF" w:rsidRDefault="00E2105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62450943" w14:textId="77777777" w:rsidR="00E21054" w:rsidRPr="002139BF" w:rsidRDefault="00E2105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0D8132C6" w14:textId="77777777" w:rsidR="00E21054" w:rsidRPr="002139BF" w:rsidRDefault="00E2105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30858AD5" w14:textId="77777777" w:rsidR="00E21054" w:rsidRPr="002139BF" w:rsidRDefault="00E21054"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E21054" w:rsidRPr="002139BF" w14:paraId="684F30DE" w14:textId="77777777" w:rsidTr="00C61A86">
        <w:trPr>
          <w:trHeight w:val="435"/>
        </w:trPr>
        <w:tc>
          <w:tcPr>
            <w:tcW w:w="5720" w:type="dxa"/>
            <w:vMerge/>
            <w:tcBorders>
              <w:top w:val="nil"/>
              <w:left w:val="nil"/>
              <w:bottom w:val="nil"/>
              <w:right w:val="nil"/>
            </w:tcBorders>
            <w:vAlign w:val="center"/>
            <w:hideMark/>
          </w:tcPr>
          <w:p w14:paraId="40F11374" w14:textId="77777777" w:rsidR="00E21054" w:rsidRPr="002139BF" w:rsidRDefault="00E21054"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7B841E7B" w14:textId="77777777" w:rsidR="00E21054" w:rsidRPr="002139BF" w:rsidRDefault="00E2105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1692509E" w14:textId="77777777" w:rsidR="00E21054" w:rsidRPr="002139BF" w:rsidRDefault="00E2105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062B81A9" w14:textId="77777777" w:rsidR="00E21054" w:rsidRPr="002139BF" w:rsidRDefault="00E2105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4E19F614" w14:textId="77777777" w:rsidR="00E21054" w:rsidRPr="002139BF" w:rsidRDefault="00E2105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55023442" w14:textId="77777777" w:rsidR="00E21054" w:rsidRPr="002139BF" w:rsidRDefault="00E2105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509B9D65" w14:textId="77777777" w:rsidR="00E21054" w:rsidRPr="002139BF" w:rsidRDefault="00E21054"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7CF20839" w14:textId="77777777" w:rsidR="00E21054" w:rsidRPr="002139BF" w:rsidRDefault="00E21054"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6C327F6C" w14:textId="77777777" w:rsidR="00E21054" w:rsidRPr="002139BF" w:rsidRDefault="00E21054"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E21054" w:rsidRPr="002139BF" w14:paraId="52DB00FA" w14:textId="77777777" w:rsidTr="00C61A86">
        <w:trPr>
          <w:trHeight w:val="300"/>
        </w:trPr>
        <w:tc>
          <w:tcPr>
            <w:tcW w:w="5720" w:type="dxa"/>
            <w:tcBorders>
              <w:top w:val="nil"/>
              <w:left w:val="nil"/>
              <w:bottom w:val="nil"/>
              <w:right w:val="nil"/>
            </w:tcBorders>
            <w:shd w:val="clear" w:color="auto" w:fill="auto"/>
            <w:noWrap/>
            <w:vAlign w:val="bottom"/>
            <w:hideMark/>
          </w:tcPr>
          <w:p w14:paraId="41129E5F" w14:textId="77777777" w:rsidR="00E21054" w:rsidRPr="002139BF" w:rsidRDefault="00E21054"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025287AB" w14:textId="77777777" w:rsidR="00E21054" w:rsidRPr="002139BF" w:rsidRDefault="00E21054"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32B66D7" w14:textId="77777777" w:rsidR="00E21054" w:rsidRPr="002139BF" w:rsidRDefault="00E21054"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3151708" w14:textId="77777777" w:rsidR="00E21054" w:rsidRPr="002139BF" w:rsidRDefault="00E21054"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B215EFA" w14:textId="77777777" w:rsidR="00E21054" w:rsidRPr="002139BF" w:rsidRDefault="00E21054"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A458B30" w14:textId="77777777" w:rsidR="00E21054" w:rsidRPr="002139BF" w:rsidRDefault="00E21054"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68F99FB4" w14:textId="77777777" w:rsidR="00E21054" w:rsidRPr="002139BF" w:rsidRDefault="00E21054"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4B70B27A" w14:textId="77777777" w:rsidR="00E21054" w:rsidRPr="002139BF" w:rsidRDefault="00E21054"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3D7BD65A" w14:textId="77777777" w:rsidR="00E21054" w:rsidRPr="002139BF" w:rsidRDefault="00E21054" w:rsidP="00951F01">
            <w:pPr>
              <w:rPr>
                <w:rFonts w:ascii="Calibri" w:eastAsia="Times New Roman" w:hAnsi="Calibri" w:cs="Calibri"/>
                <w:lang w:eastAsia="de-CH"/>
              </w:rPr>
            </w:pPr>
          </w:p>
        </w:tc>
      </w:tr>
      <w:tr w:rsidR="007D4CA3" w:rsidRPr="002139BF" w14:paraId="71DA5AAC" w14:textId="77777777" w:rsidTr="00C61A86">
        <w:trPr>
          <w:trHeight w:val="507"/>
        </w:trPr>
        <w:tc>
          <w:tcPr>
            <w:tcW w:w="5720" w:type="dxa"/>
            <w:vMerge w:val="restart"/>
            <w:tcBorders>
              <w:top w:val="nil"/>
              <w:left w:val="nil"/>
              <w:bottom w:val="nil"/>
              <w:right w:val="nil"/>
            </w:tcBorders>
            <w:shd w:val="clear" w:color="auto" w:fill="auto"/>
            <w:hideMark/>
          </w:tcPr>
          <w:p w14:paraId="02853700" w14:textId="387EB9DF" w:rsidR="007D4CA3" w:rsidRPr="002139BF" w:rsidRDefault="00A41386" w:rsidP="00951F01">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B</w:t>
            </w:r>
            <w:r w:rsidR="007D4CA3" w:rsidRPr="002139BF">
              <w:rPr>
                <w:rFonts w:ascii="Calibri" w:eastAsia="Times New Roman" w:hAnsi="Calibri" w:cs="Calibri"/>
                <w:lang w:eastAsia="de-CH"/>
              </w:rPr>
              <w:t xml:space="preserve"> </w:t>
            </w:r>
            <w:r w:rsidR="008604C0" w:rsidRPr="002139BF">
              <w:rPr>
                <w:rFonts w:ascii="Calibri" w:eastAsia="Times New Roman" w:hAnsi="Calibri" w:cs="Calibri"/>
                <w:lang w:eastAsia="de-CH"/>
              </w:rPr>
              <w:t>4</w:t>
            </w:r>
            <w:r w:rsidR="007D4CA3" w:rsidRPr="002139BF">
              <w:rPr>
                <w:rFonts w:ascii="Calibri" w:eastAsia="Times New Roman" w:hAnsi="Calibri" w:cs="Calibri"/>
                <w:lang w:eastAsia="de-CH"/>
              </w:rPr>
              <w:tab/>
            </w:r>
            <w:r w:rsidR="00DF45A9" w:rsidRPr="002139BF">
              <w:rPr>
                <w:rFonts w:ascii="Calibri" w:eastAsia="Times New Roman" w:hAnsi="Calibri" w:cs="Calibri"/>
                <w:lang w:eastAsia="de-CH"/>
              </w:rPr>
              <w:t xml:space="preserve">Die </w:t>
            </w:r>
            <w:r w:rsidR="008604C0" w:rsidRPr="002139BF">
              <w:rPr>
                <w:rFonts w:ascii="Calibri" w:eastAsia="Times New Roman" w:hAnsi="Calibri" w:cs="Calibri"/>
                <w:lang w:eastAsia="de-CH"/>
              </w:rPr>
              <w:t>b</w:t>
            </w:r>
            <w:r w:rsidR="00DF45A9" w:rsidRPr="002139BF">
              <w:rPr>
                <w:rFonts w:ascii="Calibri" w:eastAsia="Times New Roman" w:hAnsi="Calibri" w:cs="Calibri"/>
                <w:lang w:eastAsia="de-CH"/>
              </w:rPr>
              <w:t>etriebs</w:t>
            </w:r>
            <w:r w:rsidR="008604C0" w:rsidRPr="002139BF">
              <w:rPr>
                <w:rFonts w:ascii="Calibri" w:eastAsia="Times New Roman" w:hAnsi="Calibri" w:cs="Calibri"/>
                <w:lang w:eastAsia="de-CH"/>
              </w:rPr>
              <w:t>bezogene</w:t>
            </w:r>
            <w:r w:rsidR="00463FF9" w:rsidRPr="002139BF">
              <w:rPr>
                <w:rFonts w:ascii="Calibri" w:eastAsia="Times New Roman" w:hAnsi="Calibri" w:cs="Calibri"/>
                <w:lang w:eastAsia="de-CH"/>
              </w:rPr>
              <w:t xml:space="preserve"> Kommunikation gegen aussen</w:t>
            </w:r>
            <w:r w:rsidR="008604C0" w:rsidRPr="002139BF">
              <w:rPr>
                <w:rFonts w:ascii="Calibri" w:eastAsia="Times New Roman" w:hAnsi="Calibri" w:cs="Calibri"/>
                <w:lang w:eastAsia="de-CH"/>
              </w:rPr>
              <w:t xml:space="preserve"> </w:t>
            </w:r>
            <w:r w:rsidR="00463FF9" w:rsidRPr="002139BF">
              <w:rPr>
                <w:rFonts w:ascii="Calibri" w:eastAsia="Times New Roman" w:hAnsi="Calibri" w:cs="Calibri"/>
                <w:lang w:eastAsia="de-CH"/>
              </w:rPr>
              <w:t xml:space="preserve">ist </w:t>
            </w:r>
            <w:r w:rsidR="00DF45A9" w:rsidRPr="002139BF">
              <w:rPr>
                <w:rFonts w:ascii="Calibri" w:eastAsia="Times New Roman" w:hAnsi="Calibri" w:cs="Calibri"/>
                <w:lang w:eastAsia="de-CH"/>
              </w:rPr>
              <w:t xml:space="preserve">barrierefrei zugänglich und </w:t>
            </w:r>
            <w:r w:rsidR="00463FF9" w:rsidRPr="002139BF">
              <w:rPr>
                <w:rFonts w:ascii="Calibri" w:eastAsia="Times New Roman" w:hAnsi="Calibri" w:cs="Calibri"/>
                <w:lang w:eastAsia="de-CH"/>
              </w:rPr>
              <w:t>entspricht</w:t>
            </w:r>
            <w:r w:rsidR="00DF45A9" w:rsidRPr="002139BF">
              <w:rPr>
                <w:rFonts w:ascii="Calibri" w:eastAsia="Times New Roman" w:hAnsi="Calibri" w:cs="Calibri"/>
                <w:lang w:eastAsia="de-CH"/>
              </w:rPr>
              <w:t xml:space="preserve"> z.B. der WCAG 2.0 Norm mit mindestens der Konformitätsstufe AA.</w:t>
            </w:r>
          </w:p>
        </w:tc>
        <w:tc>
          <w:tcPr>
            <w:tcW w:w="420" w:type="dxa"/>
            <w:tcBorders>
              <w:top w:val="nil"/>
              <w:left w:val="nil"/>
              <w:bottom w:val="nil"/>
              <w:right w:val="nil"/>
            </w:tcBorders>
            <w:shd w:val="clear" w:color="auto" w:fill="auto"/>
            <w:hideMark/>
          </w:tcPr>
          <w:p w14:paraId="4B9BAC3A"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E2B13E0"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5A64AF2"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7960633"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17895A9"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3A126B02"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6F9FF3E1"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665BFBDE" w14:textId="77777777" w:rsidR="007D4CA3" w:rsidRPr="002139BF" w:rsidRDefault="007D4CA3" w:rsidP="00951F01">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7D4CA3" w:rsidRPr="002139BF" w14:paraId="4B64E5D4" w14:textId="77777777" w:rsidTr="00C61A86">
        <w:trPr>
          <w:trHeight w:val="435"/>
        </w:trPr>
        <w:tc>
          <w:tcPr>
            <w:tcW w:w="5720" w:type="dxa"/>
            <w:vMerge/>
            <w:tcBorders>
              <w:top w:val="nil"/>
              <w:left w:val="nil"/>
              <w:bottom w:val="nil"/>
              <w:right w:val="nil"/>
            </w:tcBorders>
            <w:vAlign w:val="center"/>
            <w:hideMark/>
          </w:tcPr>
          <w:p w14:paraId="60D56F52" w14:textId="77777777" w:rsidR="007D4CA3" w:rsidRPr="002139BF" w:rsidRDefault="007D4CA3" w:rsidP="00951F01">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771C79EC" w14:textId="77777777" w:rsidR="007D4CA3" w:rsidRPr="002139BF" w:rsidRDefault="007D4CA3"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1A7E4A79" w14:textId="77777777" w:rsidR="007D4CA3" w:rsidRPr="002139BF" w:rsidRDefault="007D4CA3"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79FBC19F" w14:textId="77777777" w:rsidR="007D4CA3" w:rsidRPr="002139BF" w:rsidRDefault="007D4CA3"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4A3FDD68" w14:textId="77777777" w:rsidR="007D4CA3" w:rsidRPr="002139BF" w:rsidRDefault="007D4CA3"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0F1DC74F" w14:textId="77777777" w:rsidR="007D4CA3" w:rsidRPr="002139BF" w:rsidRDefault="007D4CA3"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0473E417" w14:textId="77777777" w:rsidR="007D4CA3" w:rsidRPr="002139BF" w:rsidRDefault="007D4CA3" w:rsidP="00951F01">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6D01F748" w14:textId="77777777" w:rsidR="007D4CA3" w:rsidRPr="002139BF" w:rsidRDefault="007D4CA3" w:rsidP="00951F01">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7F787672" w14:textId="77777777" w:rsidR="007D4CA3" w:rsidRPr="002139BF" w:rsidRDefault="007D4CA3" w:rsidP="00951F01">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7D4CA3" w:rsidRPr="002139BF" w14:paraId="51F9E3A5" w14:textId="77777777" w:rsidTr="00C61A86">
        <w:trPr>
          <w:trHeight w:val="300"/>
        </w:trPr>
        <w:tc>
          <w:tcPr>
            <w:tcW w:w="5720" w:type="dxa"/>
            <w:tcBorders>
              <w:top w:val="nil"/>
              <w:left w:val="nil"/>
              <w:bottom w:val="nil"/>
              <w:right w:val="nil"/>
            </w:tcBorders>
            <w:shd w:val="clear" w:color="auto" w:fill="auto"/>
            <w:noWrap/>
            <w:vAlign w:val="bottom"/>
            <w:hideMark/>
          </w:tcPr>
          <w:p w14:paraId="78D1DDF0" w14:textId="77777777" w:rsidR="007D4CA3" w:rsidRPr="002139BF" w:rsidRDefault="007D4CA3" w:rsidP="00951F01">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263C3DEB" w14:textId="77777777" w:rsidR="007D4CA3" w:rsidRPr="002139BF" w:rsidRDefault="007D4CA3"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020326A" w14:textId="77777777" w:rsidR="007D4CA3" w:rsidRPr="002139BF" w:rsidRDefault="007D4CA3"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E3B08BE" w14:textId="77777777" w:rsidR="007D4CA3" w:rsidRPr="002139BF" w:rsidRDefault="007D4CA3"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9CB1ACB" w14:textId="77777777" w:rsidR="007D4CA3" w:rsidRPr="002139BF" w:rsidRDefault="007D4CA3" w:rsidP="00951F01">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FCFB94F" w14:textId="77777777" w:rsidR="007D4CA3" w:rsidRPr="002139BF" w:rsidRDefault="007D4CA3" w:rsidP="00951F01">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3F04E431" w14:textId="77777777" w:rsidR="007D4CA3" w:rsidRPr="002139BF" w:rsidRDefault="007D4CA3" w:rsidP="00951F01">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39B2F322" w14:textId="77777777" w:rsidR="007D4CA3" w:rsidRPr="002139BF" w:rsidRDefault="007D4CA3" w:rsidP="00951F01">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21263632" w14:textId="77777777" w:rsidR="007D4CA3" w:rsidRPr="002139BF" w:rsidRDefault="007D4CA3" w:rsidP="00951F01">
            <w:pPr>
              <w:rPr>
                <w:rFonts w:ascii="Calibri" w:eastAsia="Times New Roman" w:hAnsi="Calibri" w:cs="Calibri"/>
                <w:lang w:eastAsia="de-CH"/>
              </w:rPr>
            </w:pPr>
          </w:p>
        </w:tc>
      </w:tr>
      <w:tr w:rsidR="008604C0" w:rsidRPr="002139BF" w14:paraId="3A2A4B7E" w14:textId="77777777" w:rsidTr="00C61A86">
        <w:trPr>
          <w:trHeight w:val="507"/>
        </w:trPr>
        <w:tc>
          <w:tcPr>
            <w:tcW w:w="5720" w:type="dxa"/>
            <w:vMerge w:val="restart"/>
            <w:tcBorders>
              <w:top w:val="nil"/>
              <w:left w:val="nil"/>
              <w:bottom w:val="nil"/>
              <w:right w:val="nil"/>
            </w:tcBorders>
            <w:shd w:val="clear" w:color="auto" w:fill="auto"/>
            <w:hideMark/>
          </w:tcPr>
          <w:p w14:paraId="4D01B52E" w14:textId="6BCAC59A" w:rsidR="008604C0" w:rsidRPr="002139BF" w:rsidRDefault="00A41386" w:rsidP="00D34AB0">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B</w:t>
            </w:r>
            <w:r w:rsidR="008604C0" w:rsidRPr="002139BF">
              <w:rPr>
                <w:rFonts w:ascii="Calibri" w:eastAsia="Times New Roman" w:hAnsi="Calibri" w:cs="Calibri"/>
                <w:lang w:eastAsia="de-CH"/>
              </w:rPr>
              <w:t xml:space="preserve"> </w:t>
            </w:r>
            <w:r w:rsidR="00463FF9" w:rsidRPr="002139BF">
              <w:rPr>
                <w:rFonts w:ascii="Calibri" w:eastAsia="Times New Roman" w:hAnsi="Calibri" w:cs="Calibri"/>
                <w:lang w:eastAsia="de-CH"/>
              </w:rPr>
              <w:t>5</w:t>
            </w:r>
            <w:r w:rsidR="008604C0" w:rsidRPr="002139BF">
              <w:rPr>
                <w:rFonts w:ascii="Calibri" w:eastAsia="Times New Roman" w:hAnsi="Calibri" w:cs="Calibri"/>
                <w:lang w:eastAsia="de-CH"/>
              </w:rPr>
              <w:tab/>
            </w:r>
            <w:r w:rsidR="00463FF9" w:rsidRPr="002139BF">
              <w:rPr>
                <w:rFonts w:ascii="Calibri" w:eastAsia="Times New Roman" w:hAnsi="Calibri" w:cs="Calibri"/>
                <w:lang w:eastAsia="de-CH"/>
              </w:rPr>
              <w:t>Die betriebsbezogene Kommunikation gegen aussen ist</w:t>
            </w:r>
            <w:r w:rsidR="008604C0" w:rsidRPr="002139BF">
              <w:rPr>
                <w:rFonts w:ascii="Calibri" w:eastAsia="Times New Roman" w:hAnsi="Calibri" w:cs="Calibri"/>
                <w:lang w:eastAsia="de-CH"/>
              </w:rPr>
              <w:t xml:space="preserve"> </w:t>
            </w:r>
            <w:r w:rsidR="00463FF9" w:rsidRPr="002139BF">
              <w:rPr>
                <w:rFonts w:ascii="Calibri" w:eastAsia="Times New Roman" w:hAnsi="Calibri" w:cs="Calibri"/>
                <w:lang w:eastAsia="de-CH"/>
              </w:rPr>
              <w:t xml:space="preserve">auch </w:t>
            </w:r>
            <w:r w:rsidR="008604C0" w:rsidRPr="002139BF">
              <w:rPr>
                <w:rFonts w:ascii="Calibri" w:eastAsia="Times New Roman" w:hAnsi="Calibri" w:cs="Calibri"/>
                <w:lang w:eastAsia="de-CH"/>
              </w:rPr>
              <w:t>Menschen mit Hörbehinderungen (in Gebärden</w:t>
            </w:r>
            <w:r w:rsidR="00E94745">
              <w:rPr>
                <w:rFonts w:ascii="Calibri" w:eastAsia="Times New Roman" w:hAnsi="Calibri" w:cs="Calibri"/>
                <w:lang w:eastAsia="de-CH"/>
              </w:rPr>
              <w:t>-</w:t>
            </w:r>
            <w:r w:rsidR="008604C0" w:rsidRPr="002139BF">
              <w:rPr>
                <w:rFonts w:ascii="Calibri" w:eastAsia="Times New Roman" w:hAnsi="Calibri" w:cs="Calibri"/>
                <w:lang w:eastAsia="de-CH"/>
              </w:rPr>
              <w:t>sprache) und Menschen mit geistigen Behinderungen (in leichter Sprache) zu</w:t>
            </w:r>
            <w:r w:rsidR="00463FF9" w:rsidRPr="002139BF">
              <w:rPr>
                <w:rFonts w:ascii="Calibri" w:eastAsia="Times New Roman" w:hAnsi="Calibri" w:cs="Calibri"/>
                <w:lang w:eastAsia="de-CH"/>
              </w:rPr>
              <w:t>gänglich</w:t>
            </w:r>
            <w:r w:rsidR="008604C0" w:rsidRPr="002139BF">
              <w:rPr>
                <w:rFonts w:ascii="Calibri" w:eastAsia="Times New Roman" w:hAnsi="Calibri" w:cs="Calibri"/>
                <w:lang w:eastAsia="de-CH"/>
              </w:rPr>
              <w:t>.</w:t>
            </w:r>
          </w:p>
        </w:tc>
        <w:tc>
          <w:tcPr>
            <w:tcW w:w="420" w:type="dxa"/>
            <w:tcBorders>
              <w:top w:val="nil"/>
              <w:left w:val="nil"/>
              <w:bottom w:val="nil"/>
              <w:right w:val="nil"/>
            </w:tcBorders>
            <w:shd w:val="clear" w:color="auto" w:fill="auto"/>
            <w:hideMark/>
          </w:tcPr>
          <w:p w14:paraId="55909487" w14:textId="77777777" w:rsidR="008604C0" w:rsidRPr="002139BF" w:rsidRDefault="008604C0"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69EF1AF" w14:textId="77777777" w:rsidR="008604C0" w:rsidRPr="002139BF" w:rsidRDefault="008604C0"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AAA9CF8" w14:textId="77777777" w:rsidR="008604C0" w:rsidRPr="002139BF" w:rsidRDefault="008604C0"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E549A21" w14:textId="77777777" w:rsidR="008604C0" w:rsidRPr="002139BF" w:rsidRDefault="008604C0"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EA9BB21" w14:textId="77777777" w:rsidR="008604C0" w:rsidRPr="002139BF" w:rsidRDefault="008604C0"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607CC457" w14:textId="77777777" w:rsidR="008604C0" w:rsidRPr="002139BF" w:rsidRDefault="008604C0"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2D853844" w14:textId="77777777" w:rsidR="008604C0" w:rsidRPr="002139BF" w:rsidRDefault="008604C0"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6ACC4970" w14:textId="77777777" w:rsidR="008604C0" w:rsidRPr="002139BF" w:rsidRDefault="008604C0" w:rsidP="00D34AB0">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8604C0" w:rsidRPr="002139BF" w14:paraId="58BD55A1" w14:textId="77777777" w:rsidTr="00C61A86">
        <w:trPr>
          <w:trHeight w:val="435"/>
        </w:trPr>
        <w:tc>
          <w:tcPr>
            <w:tcW w:w="5720" w:type="dxa"/>
            <w:vMerge/>
            <w:tcBorders>
              <w:top w:val="nil"/>
              <w:left w:val="nil"/>
              <w:bottom w:val="nil"/>
              <w:right w:val="nil"/>
            </w:tcBorders>
            <w:vAlign w:val="center"/>
            <w:hideMark/>
          </w:tcPr>
          <w:p w14:paraId="039EF9B8" w14:textId="77777777" w:rsidR="008604C0" w:rsidRPr="002139BF" w:rsidRDefault="008604C0" w:rsidP="00D34AB0">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04DEAC43" w14:textId="77777777" w:rsidR="008604C0" w:rsidRPr="002139BF" w:rsidRDefault="008604C0"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6D834474" w14:textId="77777777" w:rsidR="008604C0" w:rsidRPr="002139BF" w:rsidRDefault="008604C0"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5FE6063B" w14:textId="77777777" w:rsidR="008604C0" w:rsidRPr="002139BF" w:rsidRDefault="008604C0"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1689FB73" w14:textId="77777777" w:rsidR="008604C0" w:rsidRPr="002139BF" w:rsidRDefault="008604C0"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4680217A" w14:textId="77777777" w:rsidR="008604C0" w:rsidRPr="002139BF" w:rsidRDefault="008604C0"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3C910FBA" w14:textId="77777777" w:rsidR="008604C0" w:rsidRPr="002139BF" w:rsidRDefault="008604C0" w:rsidP="00D34AB0">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24151436" w14:textId="77777777" w:rsidR="008604C0" w:rsidRPr="002139BF" w:rsidRDefault="008604C0" w:rsidP="00D34AB0">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57B51396" w14:textId="77777777" w:rsidR="008604C0" w:rsidRPr="002139BF" w:rsidRDefault="008604C0" w:rsidP="00D34AB0">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1E7158DC" w14:textId="77777777" w:rsidTr="00C61A86">
        <w:trPr>
          <w:trHeight w:val="300"/>
        </w:trPr>
        <w:tc>
          <w:tcPr>
            <w:tcW w:w="5720" w:type="dxa"/>
            <w:tcBorders>
              <w:top w:val="nil"/>
              <w:left w:val="nil"/>
              <w:bottom w:val="nil"/>
              <w:right w:val="nil"/>
            </w:tcBorders>
            <w:shd w:val="clear" w:color="auto" w:fill="auto"/>
            <w:noWrap/>
            <w:vAlign w:val="bottom"/>
            <w:hideMark/>
          </w:tcPr>
          <w:p w14:paraId="69D67352" w14:textId="77777777" w:rsidR="00E94745" w:rsidRDefault="00E94745" w:rsidP="0024496B">
            <w:pPr>
              <w:spacing w:after="120"/>
              <w:rPr>
                <w:rFonts w:ascii="Calibri" w:eastAsia="Times New Roman" w:hAnsi="Calibri" w:cs="Calibri"/>
                <w:color w:val="000000"/>
                <w:lang w:eastAsia="de-CH"/>
              </w:rPr>
            </w:pPr>
          </w:p>
          <w:p w14:paraId="728AF028" w14:textId="12AFE845" w:rsidR="00A41386" w:rsidRPr="002139BF" w:rsidRDefault="00A41386" w:rsidP="0024496B">
            <w:pPr>
              <w:spacing w:after="120"/>
              <w:rPr>
                <w:rFonts w:ascii="Calibri" w:eastAsia="Times New Roman" w:hAnsi="Calibri" w:cs="Calibri"/>
                <w:color w:val="000000"/>
                <w:lang w:eastAsia="de-CH"/>
              </w:rPr>
            </w:pPr>
            <w:r w:rsidRPr="002139BF">
              <w:rPr>
                <w:rFonts w:ascii="Calibri" w:eastAsia="Times New Roman" w:hAnsi="Calibri" w:cs="Calibri"/>
                <w:color w:val="000000"/>
                <w:lang w:eastAsia="de-CH"/>
              </w:rPr>
              <w:t xml:space="preserve">Bitte machen </w:t>
            </w:r>
            <w:r w:rsidR="00E94745">
              <w:rPr>
                <w:rFonts w:ascii="Calibri" w:eastAsia="Times New Roman" w:hAnsi="Calibri" w:cs="Calibri"/>
                <w:color w:val="000000"/>
                <w:lang w:eastAsia="de-CH"/>
              </w:rPr>
              <w:t>S</w:t>
            </w:r>
            <w:r w:rsidRPr="002139BF">
              <w:rPr>
                <w:rFonts w:ascii="Calibri" w:eastAsia="Times New Roman" w:hAnsi="Calibri" w:cs="Calibri"/>
                <w:color w:val="000000"/>
                <w:lang w:eastAsia="de-CH"/>
              </w:rPr>
              <w:t xml:space="preserve">ie weitere qualitative Aussagen zu </w:t>
            </w:r>
            <w:r w:rsidRPr="002139BF">
              <w:rPr>
                <w:rFonts w:ascii="Calibri" w:eastAsia="Times New Roman" w:hAnsi="Calibri" w:cs="Calibri"/>
                <w:b/>
                <w:bCs/>
                <w:color w:val="000000"/>
                <w:lang w:eastAsia="de-CH"/>
              </w:rPr>
              <w:t>technischen Anforderungen:</w:t>
            </w:r>
            <w:r w:rsidRPr="002139BF">
              <w:rPr>
                <w:rFonts w:ascii="Calibri" w:eastAsia="Times New Roman" w:hAnsi="Calibri" w:cs="Calibri"/>
                <w:color w:val="000000"/>
                <w:lang w:eastAsia="de-CH"/>
              </w:rPr>
              <w:t xml:space="preserve"> Telefonanlagen, PCs, Bildschirmen, Tastaturen, E</w:t>
            </w:r>
            <w:r w:rsidR="00E94745">
              <w:rPr>
                <w:rFonts w:ascii="Calibri" w:eastAsia="Times New Roman" w:hAnsi="Calibri" w:cs="Calibri"/>
                <w:color w:val="000000"/>
                <w:lang w:eastAsia="de-CH"/>
              </w:rPr>
              <w:t>D</w:t>
            </w:r>
            <w:r w:rsidRPr="002139BF">
              <w:rPr>
                <w:rFonts w:ascii="Calibri" w:eastAsia="Times New Roman" w:hAnsi="Calibri" w:cs="Calibri"/>
                <w:color w:val="000000"/>
                <w:lang w:eastAsia="de-CH"/>
              </w:rPr>
              <w:t>V-Hilfsmitteln, Dienstleistungsbereichen, Produktionsbereichen, Website, Intranet, Arbeitsdokumenten, Fort- und Weiterbildungsdokumenten, Dokumentation, Verpflegungs- und Bezahlautomaten</w:t>
            </w:r>
            <w:r w:rsidR="0024496B" w:rsidRPr="002139BF">
              <w:rPr>
                <w:rFonts w:ascii="Calibri" w:eastAsia="Times New Roman" w:hAnsi="Calibri" w:cs="Calibri"/>
                <w:color w:val="000000"/>
                <w:lang w:eastAsia="de-CH"/>
              </w:rPr>
              <w:t>, Zugangs-, Sicherheits- und Arbeitserfassungssystemen usw.</w:t>
            </w:r>
          </w:p>
        </w:tc>
        <w:tc>
          <w:tcPr>
            <w:tcW w:w="420" w:type="dxa"/>
            <w:tcBorders>
              <w:top w:val="nil"/>
              <w:left w:val="nil"/>
              <w:bottom w:val="nil"/>
              <w:right w:val="nil"/>
            </w:tcBorders>
            <w:shd w:val="clear" w:color="auto" w:fill="auto"/>
            <w:noWrap/>
            <w:vAlign w:val="bottom"/>
            <w:hideMark/>
          </w:tcPr>
          <w:p w14:paraId="572C133C" w14:textId="77777777" w:rsidR="00A41386" w:rsidRPr="002139BF" w:rsidRDefault="00A41386" w:rsidP="0024496B">
            <w:pPr>
              <w:spacing w:after="120"/>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0EAC36E" w14:textId="77777777" w:rsidR="00A41386" w:rsidRPr="002139BF" w:rsidRDefault="00A41386" w:rsidP="0024496B">
            <w:pPr>
              <w:spacing w:after="120"/>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9583C9C" w14:textId="77777777" w:rsidR="00A41386" w:rsidRPr="002139BF" w:rsidRDefault="00A41386" w:rsidP="0024496B">
            <w:pPr>
              <w:spacing w:after="120"/>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91A0ADC" w14:textId="77777777" w:rsidR="00A41386" w:rsidRPr="002139BF" w:rsidRDefault="00A41386" w:rsidP="0024496B">
            <w:pPr>
              <w:spacing w:after="120"/>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71F59C2" w14:textId="77777777" w:rsidR="00A41386" w:rsidRPr="002139BF" w:rsidRDefault="00A41386" w:rsidP="0024496B">
            <w:pPr>
              <w:spacing w:after="120"/>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38C35E63" w14:textId="77777777" w:rsidR="00A41386" w:rsidRPr="002139BF" w:rsidRDefault="00A41386" w:rsidP="0024496B">
            <w:pPr>
              <w:spacing w:after="120"/>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3A08DFEB" w14:textId="77777777" w:rsidR="00A41386" w:rsidRPr="002139BF" w:rsidRDefault="00A41386" w:rsidP="0024496B">
            <w:pPr>
              <w:spacing w:after="120"/>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0183200E" w14:textId="77777777" w:rsidR="00A41386" w:rsidRPr="002139BF" w:rsidRDefault="00A41386" w:rsidP="0024496B">
            <w:pPr>
              <w:spacing w:after="120"/>
              <w:rPr>
                <w:rFonts w:ascii="Calibri" w:eastAsia="Times New Roman" w:hAnsi="Calibri" w:cs="Calibri"/>
                <w:lang w:eastAsia="de-CH"/>
              </w:rPr>
            </w:pPr>
          </w:p>
        </w:tc>
      </w:tr>
      <w:tr w:rsidR="00A41386" w:rsidRPr="002139BF" w14:paraId="74BB75E3" w14:textId="77777777" w:rsidTr="00C61A86">
        <w:trPr>
          <w:trHeight w:val="507"/>
        </w:trPr>
        <w:tc>
          <w:tcPr>
            <w:tcW w:w="5720" w:type="dxa"/>
            <w:vMerge w:val="restart"/>
            <w:tcBorders>
              <w:top w:val="nil"/>
              <w:left w:val="nil"/>
              <w:bottom w:val="nil"/>
              <w:right w:val="nil"/>
            </w:tcBorders>
            <w:shd w:val="clear" w:color="auto" w:fill="auto"/>
            <w:hideMark/>
          </w:tcPr>
          <w:p w14:paraId="169DE958" w14:textId="3CC4DBD7" w:rsidR="00A41386" w:rsidRPr="002139BF" w:rsidRDefault="0024496B"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B</w:t>
            </w:r>
            <w:r w:rsidR="00A41386" w:rsidRPr="002139BF">
              <w:rPr>
                <w:rFonts w:ascii="Calibri" w:eastAsia="Times New Roman" w:hAnsi="Calibri" w:cs="Calibri"/>
                <w:lang w:eastAsia="de-CH"/>
              </w:rPr>
              <w:t xml:space="preserve"> 6</w:t>
            </w:r>
            <w:r w:rsidR="00A41386"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430D9D0D"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C4ECB85"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5E29850"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0FA1D9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64DEC51"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566FBDAF"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17CCCFBF"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274A9ED1"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2B6B958A" w14:textId="77777777" w:rsidTr="00C61A86">
        <w:trPr>
          <w:trHeight w:val="435"/>
        </w:trPr>
        <w:tc>
          <w:tcPr>
            <w:tcW w:w="5720" w:type="dxa"/>
            <w:vMerge/>
            <w:tcBorders>
              <w:top w:val="nil"/>
              <w:left w:val="nil"/>
              <w:bottom w:val="nil"/>
              <w:right w:val="nil"/>
            </w:tcBorders>
            <w:vAlign w:val="center"/>
            <w:hideMark/>
          </w:tcPr>
          <w:p w14:paraId="56A68DFC"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4EA1D496"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316568BE"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1A700A3B"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57453EAB"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1681F9AB"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1353DCE8"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134E6436"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41671A5F"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7CE8D6D4" w14:textId="77777777" w:rsidTr="00C61A86">
        <w:trPr>
          <w:trHeight w:val="300"/>
        </w:trPr>
        <w:tc>
          <w:tcPr>
            <w:tcW w:w="5720" w:type="dxa"/>
            <w:tcBorders>
              <w:top w:val="nil"/>
              <w:left w:val="nil"/>
              <w:bottom w:val="nil"/>
              <w:right w:val="nil"/>
            </w:tcBorders>
            <w:shd w:val="clear" w:color="auto" w:fill="auto"/>
            <w:noWrap/>
            <w:vAlign w:val="bottom"/>
            <w:hideMark/>
          </w:tcPr>
          <w:p w14:paraId="59549F9B"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1E7BDA4C"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072590C"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DCEE71F"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58547DC"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5229437"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4A9D0541"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04DF7173"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0B0FEC4C" w14:textId="77777777" w:rsidR="00A41386" w:rsidRPr="002139BF" w:rsidRDefault="00A41386" w:rsidP="00A41386">
            <w:pPr>
              <w:rPr>
                <w:rFonts w:ascii="Calibri" w:eastAsia="Times New Roman" w:hAnsi="Calibri" w:cs="Calibri"/>
                <w:lang w:eastAsia="de-CH"/>
              </w:rPr>
            </w:pPr>
          </w:p>
        </w:tc>
      </w:tr>
      <w:tr w:rsidR="00A41386" w:rsidRPr="002139BF" w14:paraId="650CAE4D" w14:textId="77777777" w:rsidTr="00C61A86">
        <w:trPr>
          <w:trHeight w:val="507"/>
        </w:trPr>
        <w:tc>
          <w:tcPr>
            <w:tcW w:w="5720" w:type="dxa"/>
            <w:vMerge w:val="restart"/>
            <w:tcBorders>
              <w:top w:val="nil"/>
              <w:left w:val="nil"/>
              <w:bottom w:val="nil"/>
              <w:right w:val="nil"/>
            </w:tcBorders>
            <w:shd w:val="clear" w:color="auto" w:fill="auto"/>
            <w:hideMark/>
          </w:tcPr>
          <w:p w14:paraId="57BFF77A" w14:textId="2DFDEDD0" w:rsidR="00A41386" w:rsidRPr="002139BF" w:rsidRDefault="0024496B"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B</w:t>
            </w:r>
            <w:r w:rsidR="00A41386" w:rsidRPr="002139BF">
              <w:rPr>
                <w:rFonts w:ascii="Calibri" w:eastAsia="Times New Roman" w:hAnsi="Calibri" w:cs="Calibri"/>
                <w:lang w:eastAsia="de-CH"/>
              </w:rPr>
              <w:t xml:space="preserve"> 7</w:t>
            </w:r>
            <w:r w:rsidR="00A41386"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7A85E480"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D9BF2E4"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2C20059"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7944959"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ECEAE34"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79FDD6AE"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1A21D09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1E4C029B"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612990B4" w14:textId="77777777" w:rsidTr="00C61A86">
        <w:trPr>
          <w:trHeight w:val="435"/>
        </w:trPr>
        <w:tc>
          <w:tcPr>
            <w:tcW w:w="5720" w:type="dxa"/>
            <w:vMerge/>
            <w:tcBorders>
              <w:top w:val="nil"/>
              <w:left w:val="nil"/>
              <w:bottom w:val="nil"/>
              <w:right w:val="nil"/>
            </w:tcBorders>
            <w:vAlign w:val="center"/>
            <w:hideMark/>
          </w:tcPr>
          <w:p w14:paraId="3287B071"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1A88AB2E"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081BCC2C"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2D7459E6"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63A9A2F2"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7DDD084F"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2394BC35"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1C04FA53"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0603F70E"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3E51FFA6" w14:textId="77777777" w:rsidTr="00C61A86">
        <w:trPr>
          <w:trHeight w:val="300"/>
        </w:trPr>
        <w:tc>
          <w:tcPr>
            <w:tcW w:w="5720" w:type="dxa"/>
            <w:tcBorders>
              <w:top w:val="nil"/>
              <w:left w:val="nil"/>
              <w:bottom w:val="nil"/>
              <w:right w:val="nil"/>
            </w:tcBorders>
            <w:shd w:val="clear" w:color="auto" w:fill="auto"/>
            <w:noWrap/>
            <w:vAlign w:val="bottom"/>
            <w:hideMark/>
          </w:tcPr>
          <w:p w14:paraId="12A12136"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4A83C399"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BF39A27"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B6D8E48"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4F817E8"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CB9D827"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40A624D6"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40E00952"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6DD277FC" w14:textId="77777777" w:rsidR="00A41386" w:rsidRPr="002139BF" w:rsidRDefault="00A41386" w:rsidP="00A41386">
            <w:pPr>
              <w:rPr>
                <w:rFonts w:ascii="Calibri" w:eastAsia="Times New Roman" w:hAnsi="Calibri" w:cs="Calibri"/>
                <w:lang w:eastAsia="de-CH"/>
              </w:rPr>
            </w:pPr>
          </w:p>
        </w:tc>
      </w:tr>
      <w:tr w:rsidR="00A41386" w:rsidRPr="002139BF" w14:paraId="537E19B9" w14:textId="77777777" w:rsidTr="00C61A86">
        <w:trPr>
          <w:trHeight w:val="507"/>
        </w:trPr>
        <w:tc>
          <w:tcPr>
            <w:tcW w:w="5720" w:type="dxa"/>
            <w:vMerge w:val="restart"/>
            <w:tcBorders>
              <w:top w:val="nil"/>
              <w:left w:val="nil"/>
              <w:bottom w:val="nil"/>
              <w:right w:val="nil"/>
            </w:tcBorders>
            <w:shd w:val="clear" w:color="auto" w:fill="auto"/>
            <w:hideMark/>
          </w:tcPr>
          <w:p w14:paraId="6AC95BF1" w14:textId="46CA0016" w:rsidR="00A41386" w:rsidRPr="002139BF" w:rsidRDefault="0024496B"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B</w:t>
            </w:r>
            <w:r w:rsidR="00A41386" w:rsidRPr="002139BF">
              <w:rPr>
                <w:rFonts w:ascii="Calibri" w:eastAsia="Times New Roman" w:hAnsi="Calibri" w:cs="Calibri"/>
                <w:lang w:eastAsia="de-CH"/>
              </w:rPr>
              <w:t xml:space="preserve"> 8</w:t>
            </w:r>
            <w:r w:rsidR="00A41386"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49D9282F"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AE761D3"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9A0B1D3"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4D29AC8"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E88CE29"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7159DD1F"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1F84F37D"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4A7DB463"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761AF1A0" w14:textId="77777777" w:rsidTr="00C61A86">
        <w:trPr>
          <w:trHeight w:val="435"/>
        </w:trPr>
        <w:tc>
          <w:tcPr>
            <w:tcW w:w="5720" w:type="dxa"/>
            <w:vMerge/>
            <w:tcBorders>
              <w:top w:val="nil"/>
              <w:left w:val="nil"/>
              <w:bottom w:val="nil"/>
              <w:right w:val="nil"/>
            </w:tcBorders>
            <w:vAlign w:val="center"/>
            <w:hideMark/>
          </w:tcPr>
          <w:p w14:paraId="27ADAD4B"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4CDDDCFA"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76734EA4"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409CD207"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5B323879"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30AD634F"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06C79004"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30EC936A"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7EE0188E"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2BC79496" w14:textId="77777777" w:rsidTr="00C61A86">
        <w:trPr>
          <w:trHeight w:val="300"/>
        </w:trPr>
        <w:tc>
          <w:tcPr>
            <w:tcW w:w="5720" w:type="dxa"/>
            <w:tcBorders>
              <w:top w:val="nil"/>
              <w:left w:val="nil"/>
              <w:bottom w:val="nil"/>
              <w:right w:val="nil"/>
            </w:tcBorders>
            <w:shd w:val="clear" w:color="auto" w:fill="auto"/>
            <w:noWrap/>
            <w:vAlign w:val="bottom"/>
            <w:hideMark/>
          </w:tcPr>
          <w:p w14:paraId="02B472A7"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5F9F16F4"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54087E0"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7A9892C"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E002CEF"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7C89F64"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6697C5F9"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6792CB07"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0583C920" w14:textId="77777777" w:rsidR="00A41386" w:rsidRPr="002139BF" w:rsidRDefault="00A41386" w:rsidP="00A41386">
            <w:pPr>
              <w:rPr>
                <w:rFonts w:ascii="Calibri" w:eastAsia="Times New Roman" w:hAnsi="Calibri" w:cs="Calibri"/>
                <w:lang w:eastAsia="de-CH"/>
              </w:rPr>
            </w:pPr>
          </w:p>
        </w:tc>
      </w:tr>
      <w:tr w:rsidR="00A41386" w:rsidRPr="002139BF" w14:paraId="31D3E7C2" w14:textId="77777777" w:rsidTr="00C61A86">
        <w:trPr>
          <w:trHeight w:val="507"/>
        </w:trPr>
        <w:tc>
          <w:tcPr>
            <w:tcW w:w="5720" w:type="dxa"/>
            <w:vMerge w:val="restart"/>
            <w:tcBorders>
              <w:top w:val="nil"/>
              <w:left w:val="nil"/>
              <w:bottom w:val="nil"/>
              <w:right w:val="nil"/>
            </w:tcBorders>
            <w:shd w:val="clear" w:color="auto" w:fill="auto"/>
            <w:hideMark/>
          </w:tcPr>
          <w:p w14:paraId="229C0EAB" w14:textId="02CC250D" w:rsidR="00A41386" w:rsidRPr="002139BF" w:rsidRDefault="0024496B"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B</w:t>
            </w:r>
            <w:r w:rsidR="00A41386" w:rsidRPr="002139BF">
              <w:rPr>
                <w:rFonts w:ascii="Calibri" w:eastAsia="Times New Roman" w:hAnsi="Calibri" w:cs="Calibri"/>
                <w:lang w:eastAsia="de-CH"/>
              </w:rPr>
              <w:t xml:space="preserve"> 9</w:t>
            </w:r>
            <w:r w:rsidR="00A41386"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57EB773C"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F4A0CB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6D6B31A"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5A1D892"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CFE10A3"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29D10E84"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54269480"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671BD554"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4F7C013E" w14:textId="77777777" w:rsidTr="00C61A86">
        <w:trPr>
          <w:trHeight w:val="435"/>
        </w:trPr>
        <w:tc>
          <w:tcPr>
            <w:tcW w:w="5720" w:type="dxa"/>
            <w:vMerge/>
            <w:tcBorders>
              <w:top w:val="nil"/>
              <w:left w:val="nil"/>
              <w:bottom w:val="nil"/>
              <w:right w:val="nil"/>
            </w:tcBorders>
            <w:vAlign w:val="center"/>
            <w:hideMark/>
          </w:tcPr>
          <w:p w14:paraId="296EDB10"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1CD6C9A2"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77021700"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26396253"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027DBF6E"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2D25980F"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16473AAA"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45A2539D"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7F6E8F4A"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786BD5C3" w14:textId="77777777" w:rsidTr="00C61A86">
        <w:trPr>
          <w:trHeight w:val="300"/>
        </w:trPr>
        <w:tc>
          <w:tcPr>
            <w:tcW w:w="5720" w:type="dxa"/>
            <w:tcBorders>
              <w:top w:val="nil"/>
              <w:left w:val="nil"/>
              <w:bottom w:val="nil"/>
              <w:right w:val="nil"/>
            </w:tcBorders>
            <w:shd w:val="clear" w:color="auto" w:fill="auto"/>
            <w:noWrap/>
            <w:vAlign w:val="bottom"/>
            <w:hideMark/>
          </w:tcPr>
          <w:p w14:paraId="63488EFF"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71A2C6EB"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CB60FFF"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F906F65"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30E53A7"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7ABFEF6"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1C6126A5"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56144468"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62913A06" w14:textId="77777777" w:rsidR="00A41386" w:rsidRPr="002139BF" w:rsidRDefault="00A41386" w:rsidP="00A41386">
            <w:pPr>
              <w:rPr>
                <w:rFonts w:ascii="Calibri" w:eastAsia="Times New Roman" w:hAnsi="Calibri" w:cs="Calibri"/>
                <w:lang w:eastAsia="de-CH"/>
              </w:rPr>
            </w:pPr>
          </w:p>
        </w:tc>
      </w:tr>
      <w:tr w:rsidR="00A41386" w:rsidRPr="002139BF" w14:paraId="07397012" w14:textId="77777777" w:rsidTr="00C61A86">
        <w:trPr>
          <w:trHeight w:val="507"/>
        </w:trPr>
        <w:tc>
          <w:tcPr>
            <w:tcW w:w="5720" w:type="dxa"/>
            <w:vMerge w:val="restart"/>
            <w:tcBorders>
              <w:top w:val="nil"/>
              <w:left w:val="nil"/>
              <w:bottom w:val="nil"/>
              <w:right w:val="nil"/>
            </w:tcBorders>
            <w:shd w:val="clear" w:color="auto" w:fill="auto"/>
            <w:hideMark/>
          </w:tcPr>
          <w:p w14:paraId="5BF49505" w14:textId="54A55B8E" w:rsidR="00A41386" w:rsidRPr="002139BF" w:rsidRDefault="0024496B"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B</w:t>
            </w:r>
            <w:r w:rsidR="00A41386" w:rsidRPr="002139BF">
              <w:rPr>
                <w:rFonts w:ascii="Calibri" w:eastAsia="Times New Roman" w:hAnsi="Calibri" w:cs="Calibri"/>
                <w:lang w:eastAsia="de-CH"/>
              </w:rPr>
              <w:t xml:space="preserve"> 10</w:t>
            </w:r>
            <w:r w:rsidR="00A41386"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5105D255"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762E7D6"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864D83A"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FC820F5"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BA52275"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7927B8F8"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03EFF37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275BC8F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2DBC815D" w14:textId="77777777" w:rsidTr="00C61A86">
        <w:trPr>
          <w:trHeight w:val="435"/>
        </w:trPr>
        <w:tc>
          <w:tcPr>
            <w:tcW w:w="5720" w:type="dxa"/>
            <w:vMerge/>
            <w:tcBorders>
              <w:top w:val="nil"/>
              <w:left w:val="nil"/>
              <w:bottom w:val="nil"/>
              <w:right w:val="nil"/>
            </w:tcBorders>
            <w:vAlign w:val="center"/>
            <w:hideMark/>
          </w:tcPr>
          <w:p w14:paraId="418D08D4"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5A987FE3"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276EFD42"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67F6A5FD"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7C4AD304"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5D8E472C"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364D539A"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4F8D1502"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726BD44D"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06FD957D" w14:textId="77777777" w:rsidTr="00C61A86">
        <w:trPr>
          <w:trHeight w:val="300"/>
        </w:trPr>
        <w:tc>
          <w:tcPr>
            <w:tcW w:w="5720" w:type="dxa"/>
            <w:tcBorders>
              <w:top w:val="nil"/>
              <w:left w:val="nil"/>
              <w:bottom w:val="nil"/>
              <w:right w:val="nil"/>
            </w:tcBorders>
            <w:shd w:val="clear" w:color="auto" w:fill="auto"/>
            <w:noWrap/>
            <w:vAlign w:val="bottom"/>
            <w:hideMark/>
          </w:tcPr>
          <w:p w14:paraId="33BB9C23"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3F61ABE7"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10C97CF"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B28A056"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09BEFA9"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946204D"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7252181D"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52741130"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49C433A1" w14:textId="77777777" w:rsidR="00A41386" w:rsidRPr="002139BF" w:rsidRDefault="00A41386" w:rsidP="00A41386">
            <w:pPr>
              <w:rPr>
                <w:rFonts w:ascii="Calibri" w:eastAsia="Times New Roman" w:hAnsi="Calibri" w:cs="Calibri"/>
                <w:lang w:eastAsia="de-CH"/>
              </w:rPr>
            </w:pPr>
          </w:p>
        </w:tc>
      </w:tr>
      <w:tr w:rsidR="00A41386" w:rsidRPr="002139BF" w14:paraId="14AE7BB0" w14:textId="77777777" w:rsidTr="00C61A86">
        <w:trPr>
          <w:trHeight w:val="300"/>
        </w:trPr>
        <w:tc>
          <w:tcPr>
            <w:tcW w:w="5720" w:type="dxa"/>
            <w:tcBorders>
              <w:top w:val="nil"/>
              <w:left w:val="nil"/>
              <w:bottom w:val="nil"/>
              <w:right w:val="nil"/>
            </w:tcBorders>
            <w:shd w:val="clear" w:color="auto" w:fill="auto"/>
            <w:noWrap/>
            <w:hideMark/>
          </w:tcPr>
          <w:p w14:paraId="46C62F76" w14:textId="36B83488" w:rsidR="00A41386" w:rsidRPr="002139BF" w:rsidRDefault="00A41386" w:rsidP="00A41386">
            <w:pPr>
              <w:tabs>
                <w:tab w:val="left" w:pos="431"/>
              </w:tabs>
              <w:ind w:left="431" w:hanging="431"/>
              <w:rPr>
                <w:rFonts w:ascii="Calibri" w:eastAsia="Times New Roman" w:hAnsi="Calibri" w:cs="Calibri"/>
                <w:b/>
                <w:bCs/>
                <w:lang w:eastAsia="de-CH"/>
              </w:rPr>
            </w:pPr>
          </w:p>
        </w:tc>
        <w:tc>
          <w:tcPr>
            <w:tcW w:w="420" w:type="dxa"/>
            <w:tcBorders>
              <w:top w:val="nil"/>
              <w:left w:val="nil"/>
              <w:bottom w:val="nil"/>
              <w:right w:val="nil"/>
            </w:tcBorders>
            <w:shd w:val="clear" w:color="auto" w:fill="auto"/>
            <w:noWrap/>
            <w:vAlign w:val="bottom"/>
            <w:hideMark/>
          </w:tcPr>
          <w:p w14:paraId="3C178D65" w14:textId="77777777" w:rsidR="00A41386" w:rsidRPr="002139BF" w:rsidRDefault="00A41386" w:rsidP="00A41386">
            <w:pPr>
              <w:tabs>
                <w:tab w:val="left" w:pos="431"/>
              </w:tabs>
              <w:ind w:left="431" w:hanging="431"/>
              <w:rPr>
                <w:rFonts w:ascii="Calibri" w:eastAsia="Times New Roman" w:hAnsi="Calibri" w:cs="Calibri"/>
                <w:b/>
                <w:bCs/>
                <w:lang w:eastAsia="de-CH"/>
              </w:rPr>
            </w:pPr>
          </w:p>
        </w:tc>
        <w:tc>
          <w:tcPr>
            <w:tcW w:w="420" w:type="dxa"/>
            <w:tcBorders>
              <w:top w:val="nil"/>
              <w:left w:val="nil"/>
              <w:bottom w:val="nil"/>
              <w:right w:val="nil"/>
            </w:tcBorders>
            <w:shd w:val="clear" w:color="auto" w:fill="auto"/>
            <w:noWrap/>
            <w:vAlign w:val="bottom"/>
            <w:hideMark/>
          </w:tcPr>
          <w:p w14:paraId="6E983920" w14:textId="77777777" w:rsidR="00A41386" w:rsidRPr="002139BF" w:rsidRDefault="00A41386" w:rsidP="00A41386">
            <w:pPr>
              <w:tabs>
                <w:tab w:val="left" w:pos="431"/>
              </w:tabs>
              <w:ind w:left="431" w:hanging="431"/>
              <w:rPr>
                <w:rFonts w:ascii="Calibri" w:eastAsia="Times New Roman" w:hAnsi="Calibri" w:cs="Calibri"/>
                <w:b/>
                <w:bCs/>
                <w:lang w:eastAsia="de-CH"/>
              </w:rPr>
            </w:pPr>
          </w:p>
        </w:tc>
        <w:tc>
          <w:tcPr>
            <w:tcW w:w="420" w:type="dxa"/>
            <w:tcBorders>
              <w:top w:val="nil"/>
              <w:left w:val="nil"/>
              <w:bottom w:val="nil"/>
              <w:right w:val="nil"/>
            </w:tcBorders>
            <w:shd w:val="clear" w:color="auto" w:fill="auto"/>
            <w:noWrap/>
            <w:vAlign w:val="bottom"/>
            <w:hideMark/>
          </w:tcPr>
          <w:p w14:paraId="60D46DDE" w14:textId="77777777" w:rsidR="00A41386" w:rsidRPr="002139BF" w:rsidRDefault="00A41386" w:rsidP="00A41386">
            <w:pPr>
              <w:tabs>
                <w:tab w:val="left" w:pos="431"/>
              </w:tabs>
              <w:ind w:left="431" w:hanging="431"/>
              <w:rPr>
                <w:rFonts w:ascii="Calibri" w:eastAsia="Times New Roman" w:hAnsi="Calibri" w:cs="Calibri"/>
                <w:b/>
                <w:bCs/>
                <w:lang w:eastAsia="de-CH"/>
              </w:rPr>
            </w:pPr>
          </w:p>
        </w:tc>
        <w:tc>
          <w:tcPr>
            <w:tcW w:w="420" w:type="dxa"/>
            <w:tcBorders>
              <w:top w:val="nil"/>
              <w:left w:val="nil"/>
              <w:bottom w:val="nil"/>
              <w:right w:val="nil"/>
            </w:tcBorders>
            <w:shd w:val="clear" w:color="auto" w:fill="auto"/>
            <w:noWrap/>
            <w:vAlign w:val="bottom"/>
            <w:hideMark/>
          </w:tcPr>
          <w:p w14:paraId="5087D78E" w14:textId="77777777" w:rsidR="00A41386" w:rsidRPr="002139BF" w:rsidRDefault="00A41386" w:rsidP="00A41386">
            <w:pPr>
              <w:tabs>
                <w:tab w:val="left" w:pos="431"/>
              </w:tabs>
              <w:ind w:left="431" w:hanging="431"/>
              <w:rPr>
                <w:rFonts w:ascii="Calibri" w:eastAsia="Times New Roman" w:hAnsi="Calibri" w:cs="Calibri"/>
                <w:b/>
                <w:bCs/>
                <w:lang w:eastAsia="de-CH"/>
              </w:rPr>
            </w:pPr>
          </w:p>
        </w:tc>
        <w:tc>
          <w:tcPr>
            <w:tcW w:w="420" w:type="dxa"/>
            <w:tcBorders>
              <w:top w:val="nil"/>
              <w:left w:val="nil"/>
              <w:bottom w:val="nil"/>
              <w:right w:val="nil"/>
            </w:tcBorders>
            <w:shd w:val="clear" w:color="auto" w:fill="auto"/>
            <w:noWrap/>
            <w:vAlign w:val="bottom"/>
            <w:hideMark/>
          </w:tcPr>
          <w:p w14:paraId="066550BC" w14:textId="77777777" w:rsidR="00A41386" w:rsidRPr="002139BF" w:rsidRDefault="00A41386" w:rsidP="00A41386">
            <w:pPr>
              <w:tabs>
                <w:tab w:val="left" w:pos="431"/>
              </w:tabs>
              <w:ind w:left="431" w:hanging="431"/>
              <w:rPr>
                <w:rFonts w:ascii="Calibri" w:eastAsia="Times New Roman" w:hAnsi="Calibri" w:cs="Calibri"/>
                <w:b/>
                <w:bCs/>
                <w:lang w:eastAsia="de-CH"/>
              </w:rPr>
            </w:pPr>
          </w:p>
        </w:tc>
        <w:tc>
          <w:tcPr>
            <w:tcW w:w="475" w:type="dxa"/>
            <w:tcBorders>
              <w:top w:val="nil"/>
              <w:left w:val="nil"/>
              <w:bottom w:val="nil"/>
              <w:right w:val="nil"/>
            </w:tcBorders>
            <w:shd w:val="clear" w:color="auto" w:fill="auto"/>
            <w:noWrap/>
            <w:vAlign w:val="bottom"/>
            <w:hideMark/>
          </w:tcPr>
          <w:p w14:paraId="77D6F038" w14:textId="77777777" w:rsidR="00A41386" w:rsidRPr="002139BF" w:rsidRDefault="00A41386" w:rsidP="00A41386">
            <w:pPr>
              <w:tabs>
                <w:tab w:val="left" w:pos="431"/>
              </w:tabs>
              <w:ind w:left="431" w:hanging="431"/>
              <w:rPr>
                <w:rFonts w:ascii="Calibri" w:eastAsia="Times New Roman" w:hAnsi="Calibri" w:cs="Calibri"/>
                <w:b/>
                <w:bCs/>
                <w:lang w:eastAsia="de-CH"/>
              </w:rPr>
            </w:pPr>
          </w:p>
        </w:tc>
        <w:tc>
          <w:tcPr>
            <w:tcW w:w="240" w:type="dxa"/>
            <w:tcBorders>
              <w:top w:val="nil"/>
              <w:left w:val="nil"/>
              <w:bottom w:val="nil"/>
              <w:right w:val="nil"/>
            </w:tcBorders>
            <w:shd w:val="clear" w:color="auto" w:fill="auto"/>
            <w:noWrap/>
            <w:vAlign w:val="bottom"/>
            <w:hideMark/>
          </w:tcPr>
          <w:p w14:paraId="0BCA8FD4" w14:textId="77777777" w:rsidR="00A41386" w:rsidRPr="002139BF" w:rsidRDefault="00A41386" w:rsidP="00A41386">
            <w:pPr>
              <w:tabs>
                <w:tab w:val="left" w:pos="431"/>
              </w:tabs>
              <w:ind w:left="431" w:hanging="431"/>
              <w:rPr>
                <w:rFonts w:ascii="Calibri" w:eastAsia="Times New Roman" w:hAnsi="Calibri" w:cs="Calibri"/>
                <w:b/>
                <w:bCs/>
                <w:lang w:eastAsia="de-CH"/>
              </w:rPr>
            </w:pPr>
          </w:p>
        </w:tc>
        <w:tc>
          <w:tcPr>
            <w:tcW w:w="620" w:type="dxa"/>
            <w:tcBorders>
              <w:top w:val="nil"/>
              <w:left w:val="nil"/>
              <w:bottom w:val="nil"/>
              <w:right w:val="nil"/>
            </w:tcBorders>
            <w:shd w:val="clear" w:color="auto" w:fill="auto"/>
            <w:noWrap/>
            <w:vAlign w:val="bottom"/>
            <w:hideMark/>
          </w:tcPr>
          <w:p w14:paraId="74FC78AD" w14:textId="77777777" w:rsidR="00A41386" w:rsidRPr="002139BF" w:rsidRDefault="00A41386" w:rsidP="00A41386">
            <w:pPr>
              <w:tabs>
                <w:tab w:val="left" w:pos="431"/>
              </w:tabs>
              <w:ind w:left="431" w:hanging="431"/>
              <w:rPr>
                <w:rFonts w:ascii="Calibri" w:eastAsia="Times New Roman" w:hAnsi="Calibri" w:cs="Calibri"/>
                <w:b/>
                <w:bCs/>
                <w:lang w:eastAsia="de-CH"/>
              </w:rPr>
            </w:pPr>
          </w:p>
        </w:tc>
      </w:tr>
      <w:tr w:rsidR="00A41386" w:rsidRPr="002139BF" w14:paraId="5D26C13E" w14:textId="77777777" w:rsidTr="00C61A86">
        <w:trPr>
          <w:trHeight w:val="300"/>
        </w:trPr>
        <w:tc>
          <w:tcPr>
            <w:tcW w:w="5720" w:type="dxa"/>
            <w:tcBorders>
              <w:top w:val="nil"/>
              <w:left w:val="nil"/>
              <w:bottom w:val="single" w:sz="4" w:space="0" w:color="auto"/>
              <w:right w:val="nil"/>
            </w:tcBorders>
            <w:shd w:val="clear" w:color="auto" w:fill="auto"/>
            <w:noWrap/>
            <w:hideMark/>
          </w:tcPr>
          <w:p w14:paraId="04CBC5B7" w14:textId="6721087C" w:rsidR="00A41386" w:rsidRPr="002139BF" w:rsidRDefault="00A41386" w:rsidP="00E94745">
            <w:pPr>
              <w:ind w:left="288" w:hanging="288"/>
              <w:rPr>
                <w:rFonts w:ascii="Calibri" w:eastAsia="Times New Roman" w:hAnsi="Calibri" w:cs="Calibri"/>
                <w:color w:val="000000"/>
                <w:lang w:eastAsia="de-CH"/>
              </w:rPr>
            </w:pPr>
            <w:r w:rsidRPr="002139BF">
              <w:rPr>
                <w:rFonts w:ascii="Calibri" w:eastAsia="Times New Roman" w:hAnsi="Calibri" w:cs="Calibri"/>
                <w:color w:val="000000"/>
                <w:lang w:eastAsia="de-CH"/>
              </w:rPr>
              <w:t> </w:t>
            </w:r>
            <w:r w:rsidR="00E94745" w:rsidRPr="002139BF">
              <w:rPr>
                <w:rFonts w:ascii="Calibri" w:eastAsia="Times New Roman" w:hAnsi="Calibri" w:cs="Calibri"/>
                <w:b/>
                <w:bCs/>
                <w:lang w:eastAsia="de-CH"/>
              </w:rPr>
              <w:t xml:space="preserve">C. </w:t>
            </w:r>
            <w:r w:rsidR="00E94745" w:rsidRPr="002139BF">
              <w:rPr>
                <w:rFonts w:ascii="Calibri" w:eastAsia="Times New Roman" w:hAnsi="Calibri" w:cs="Calibri"/>
                <w:b/>
                <w:bCs/>
                <w:lang w:eastAsia="de-CH"/>
              </w:rPr>
              <w:tab/>
            </w:r>
            <w:r w:rsidR="00DA23B7">
              <w:rPr>
                <w:rFonts w:ascii="Calibri" w:eastAsia="Times New Roman" w:hAnsi="Calibri" w:cs="Calibri"/>
                <w:b/>
                <w:bCs/>
                <w:lang w:eastAsia="de-CH"/>
              </w:rPr>
              <w:t>Organisatorisch-b</w:t>
            </w:r>
            <w:r w:rsidR="00E94745" w:rsidRPr="002139BF">
              <w:rPr>
                <w:rFonts w:ascii="Calibri" w:eastAsia="Times New Roman" w:hAnsi="Calibri" w:cs="Calibri"/>
                <w:b/>
                <w:bCs/>
                <w:lang w:eastAsia="de-CH"/>
              </w:rPr>
              <w:t>etriebliche Anforderungen – Inklusion, Diversity</w:t>
            </w:r>
            <w:r w:rsidR="00E94745" w:rsidRPr="002139BF">
              <w:rPr>
                <w:rStyle w:val="Funotenzeichen"/>
                <w:rFonts w:ascii="Calibri" w:eastAsia="Times New Roman" w:hAnsi="Calibri" w:cs="Calibri"/>
                <w:b/>
                <w:bCs/>
                <w:lang w:eastAsia="de-CH"/>
              </w:rPr>
              <w:footnoteReference w:id="3"/>
            </w:r>
            <w:r w:rsidR="00E94745" w:rsidRPr="002139BF">
              <w:rPr>
                <w:rFonts w:ascii="Calibri" w:eastAsia="Times New Roman" w:hAnsi="Calibri" w:cs="Calibri"/>
                <w:b/>
                <w:bCs/>
                <w:lang w:eastAsia="de-CH"/>
              </w:rPr>
              <w:t>, inklusives Arbeitsumfeld</w:t>
            </w:r>
          </w:p>
        </w:tc>
        <w:tc>
          <w:tcPr>
            <w:tcW w:w="420" w:type="dxa"/>
            <w:tcBorders>
              <w:top w:val="nil"/>
              <w:left w:val="nil"/>
              <w:bottom w:val="single" w:sz="4" w:space="0" w:color="auto"/>
              <w:right w:val="nil"/>
            </w:tcBorders>
            <w:shd w:val="clear" w:color="auto" w:fill="auto"/>
            <w:noWrap/>
            <w:vAlign w:val="bottom"/>
            <w:hideMark/>
          </w:tcPr>
          <w:p w14:paraId="186CA87E"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1B88A74B"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6486A09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1BCBB17A"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single" w:sz="4" w:space="0" w:color="auto"/>
              <w:right w:val="nil"/>
            </w:tcBorders>
            <w:shd w:val="clear" w:color="auto" w:fill="auto"/>
            <w:noWrap/>
            <w:vAlign w:val="bottom"/>
            <w:hideMark/>
          </w:tcPr>
          <w:p w14:paraId="70644905"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single" w:sz="4" w:space="0" w:color="auto"/>
              <w:right w:val="nil"/>
            </w:tcBorders>
            <w:shd w:val="clear" w:color="auto" w:fill="auto"/>
            <w:noWrap/>
            <w:vAlign w:val="bottom"/>
            <w:hideMark/>
          </w:tcPr>
          <w:p w14:paraId="52522B64"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single" w:sz="4" w:space="0" w:color="auto"/>
              <w:right w:val="nil"/>
            </w:tcBorders>
            <w:shd w:val="clear" w:color="auto" w:fill="auto"/>
            <w:noWrap/>
            <w:vAlign w:val="bottom"/>
            <w:hideMark/>
          </w:tcPr>
          <w:p w14:paraId="35578ECB"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single" w:sz="4" w:space="0" w:color="auto"/>
              <w:right w:val="nil"/>
            </w:tcBorders>
            <w:shd w:val="clear" w:color="auto" w:fill="auto"/>
            <w:noWrap/>
            <w:vAlign w:val="bottom"/>
            <w:hideMark/>
          </w:tcPr>
          <w:p w14:paraId="7B0DD80F"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37EFAF41" w14:textId="77777777" w:rsidTr="00C61A86">
        <w:trPr>
          <w:trHeight w:val="507"/>
        </w:trPr>
        <w:tc>
          <w:tcPr>
            <w:tcW w:w="5720" w:type="dxa"/>
            <w:vMerge w:val="restart"/>
            <w:tcBorders>
              <w:top w:val="nil"/>
              <w:left w:val="nil"/>
              <w:bottom w:val="nil"/>
              <w:right w:val="nil"/>
            </w:tcBorders>
            <w:shd w:val="clear" w:color="auto" w:fill="auto"/>
            <w:hideMark/>
          </w:tcPr>
          <w:p w14:paraId="554E9F6F" w14:textId="66082272" w:rsidR="00A41386" w:rsidRPr="002139BF" w:rsidRDefault="00706177"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1</w:t>
            </w:r>
            <w:r w:rsidR="00A41386" w:rsidRPr="002139BF">
              <w:rPr>
                <w:rFonts w:ascii="Calibri" w:eastAsia="Times New Roman" w:hAnsi="Calibri" w:cs="Calibri"/>
                <w:lang w:eastAsia="de-CH"/>
              </w:rPr>
              <w:tab/>
              <w:t>Wir fördern das Bewusstsein für Inklusion und Diversity mit regelmässigen</w:t>
            </w:r>
            <w:r w:rsidR="00D834ED">
              <w:rPr>
                <w:rFonts w:ascii="Calibri" w:eastAsia="Times New Roman" w:hAnsi="Calibri" w:cs="Calibri"/>
                <w:lang w:eastAsia="de-CH"/>
              </w:rPr>
              <w:t>,</w:t>
            </w:r>
            <w:r w:rsidR="00A41386" w:rsidRPr="002139BF">
              <w:rPr>
                <w:rFonts w:ascii="Calibri" w:eastAsia="Times New Roman" w:hAnsi="Calibri" w:cs="Calibri"/>
                <w:lang w:eastAsia="de-CH"/>
              </w:rPr>
              <w:t xml:space="preserve"> internen partizipativen Veranstaltungen und Schulungen.</w:t>
            </w:r>
          </w:p>
        </w:tc>
        <w:tc>
          <w:tcPr>
            <w:tcW w:w="420" w:type="dxa"/>
            <w:tcBorders>
              <w:top w:val="nil"/>
              <w:left w:val="nil"/>
              <w:bottom w:val="nil"/>
              <w:right w:val="nil"/>
            </w:tcBorders>
            <w:shd w:val="clear" w:color="auto" w:fill="auto"/>
            <w:hideMark/>
          </w:tcPr>
          <w:p w14:paraId="44473DBD"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C186262"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E834AED"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DDE53B8"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53E89B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7B362371"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66FAB0E4"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3A610AFF"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450033E4" w14:textId="77777777" w:rsidTr="00C61A86">
        <w:trPr>
          <w:trHeight w:val="435"/>
        </w:trPr>
        <w:tc>
          <w:tcPr>
            <w:tcW w:w="5720" w:type="dxa"/>
            <w:vMerge/>
            <w:tcBorders>
              <w:top w:val="nil"/>
              <w:left w:val="nil"/>
              <w:bottom w:val="nil"/>
              <w:right w:val="nil"/>
            </w:tcBorders>
            <w:vAlign w:val="center"/>
            <w:hideMark/>
          </w:tcPr>
          <w:p w14:paraId="0123298F"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3CFDF75D"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76078F43"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1B0FF8E6"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4ECC5743"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103C78AA"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7AEDC4A1"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0E9D6182"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46B26602"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57EE1C12" w14:textId="77777777" w:rsidTr="00C61A86">
        <w:trPr>
          <w:trHeight w:val="300"/>
        </w:trPr>
        <w:tc>
          <w:tcPr>
            <w:tcW w:w="5720" w:type="dxa"/>
            <w:tcBorders>
              <w:top w:val="nil"/>
              <w:left w:val="nil"/>
              <w:bottom w:val="nil"/>
              <w:right w:val="nil"/>
            </w:tcBorders>
            <w:shd w:val="clear" w:color="auto" w:fill="auto"/>
            <w:noWrap/>
            <w:vAlign w:val="bottom"/>
            <w:hideMark/>
          </w:tcPr>
          <w:p w14:paraId="33D39183"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568226B4"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A13B89B"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19DFDC2"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51CC115"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B283905"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712027FD"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79AB176F"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33AEE759" w14:textId="77777777" w:rsidR="00A41386" w:rsidRPr="002139BF" w:rsidRDefault="00A41386" w:rsidP="00A41386">
            <w:pPr>
              <w:rPr>
                <w:rFonts w:ascii="Calibri" w:eastAsia="Times New Roman" w:hAnsi="Calibri" w:cs="Calibri"/>
                <w:lang w:eastAsia="de-CH"/>
              </w:rPr>
            </w:pPr>
          </w:p>
        </w:tc>
      </w:tr>
      <w:tr w:rsidR="00A41386" w:rsidRPr="002139BF" w14:paraId="1DA85A40" w14:textId="77777777" w:rsidTr="00C61A86">
        <w:trPr>
          <w:trHeight w:val="507"/>
        </w:trPr>
        <w:tc>
          <w:tcPr>
            <w:tcW w:w="5720" w:type="dxa"/>
            <w:vMerge w:val="restart"/>
            <w:tcBorders>
              <w:top w:val="nil"/>
              <w:left w:val="nil"/>
              <w:bottom w:val="nil"/>
              <w:right w:val="nil"/>
            </w:tcBorders>
            <w:shd w:val="clear" w:color="auto" w:fill="auto"/>
            <w:hideMark/>
          </w:tcPr>
          <w:p w14:paraId="18B8DB60" w14:textId="6487F648" w:rsidR="00A41386" w:rsidRPr="002139BF" w:rsidRDefault="00706177"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2</w:t>
            </w:r>
            <w:r w:rsidR="00A41386" w:rsidRPr="002139BF">
              <w:rPr>
                <w:rFonts w:ascii="Calibri" w:eastAsia="Times New Roman" w:hAnsi="Calibri" w:cs="Calibri"/>
                <w:lang w:eastAsia="de-CH"/>
              </w:rPr>
              <w:tab/>
            </w:r>
            <w:bookmarkStart w:id="1" w:name="_Hlk80014002"/>
            <w:r w:rsidR="00A41386" w:rsidRPr="002139BF">
              <w:rPr>
                <w:rFonts w:ascii="Calibri" w:eastAsia="Times New Roman" w:hAnsi="Calibri" w:cs="Calibri"/>
                <w:lang w:eastAsia="de-CH"/>
              </w:rPr>
              <w:t>Beim Thema Diversity sind Menschen mit Behinderungen gleichberechtigt mit</w:t>
            </w:r>
            <w:r w:rsidR="00D834ED">
              <w:rPr>
                <w:rFonts w:ascii="Calibri" w:eastAsia="Times New Roman" w:hAnsi="Calibri" w:cs="Calibri"/>
                <w:lang w:eastAsia="de-CH"/>
              </w:rPr>
              <w:t>g</w:t>
            </w:r>
            <w:r w:rsidR="00A41386" w:rsidRPr="002139BF">
              <w:rPr>
                <w:rFonts w:ascii="Calibri" w:eastAsia="Times New Roman" w:hAnsi="Calibri" w:cs="Calibri"/>
                <w:lang w:eastAsia="de-CH"/>
              </w:rPr>
              <w:t>edacht und nicht nur mitgemeint.</w:t>
            </w:r>
            <w:bookmarkEnd w:id="1"/>
          </w:p>
        </w:tc>
        <w:tc>
          <w:tcPr>
            <w:tcW w:w="420" w:type="dxa"/>
            <w:tcBorders>
              <w:top w:val="nil"/>
              <w:left w:val="nil"/>
              <w:bottom w:val="nil"/>
              <w:right w:val="nil"/>
            </w:tcBorders>
            <w:shd w:val="clear" w:color="auto" w:fill="auto"/>
            <w:hideMark/>
          </w:tcPr>
          <w:p w14:paraId="06C4A0C9"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058E742"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DAC9735"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131A9FD"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95331AA"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07A53009"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673084B0"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4B5F2F5A"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3E50B1C7" w14:textId="77777777" w:rsidTr="00C61A86">
        <w:trPr>
          <w:trHeight w:val="435"/>
        </w:trPr>
        <w:tc>
          <w:tcPr>
            <w:tcW w:w="5720" w:type="dxa"/>
            <w:vMerge/>
            <w:tcBorders>
              <w:top w:val="nil"/>
              <w:left w:val="nil"/>
              <w:bottom w:val="nil"/>
              <w:right w:val="nil"/>
            </w:tcBorders>
            <w:vAlign w:val="center"/>
            <w:hideMark/>
          </w:tcPr>
          <w:p w14:paraId="5E9B18D3"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7F142CBE"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440569E9"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1EBCF746"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5266F3EC"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52A8871D"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26545055"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0B9A9CD5"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457F4396"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2713263B" w14:textId="77777777" w:rsidTr="00C61A86">
        <w:trPr>
          <w:trHeight w:val="300"/>
        </w:trPr>
        <w:tc>
          <w:tcPr>
            <w:tcW w:w="5720" w:type="dxa"/>
            <w:tcBorders>
              <w:top w:val="nil"/>
              <w:left w:val="nil"/>
              <w:bottom w:val="nil"/>
              <w:right w:val="nil"/>
            </w:tcBorders>
            <w:shd w:val="clear" w:color="auto" w:fill="auto"/>
            <w:noWrap/>
            <w:vAlign w:val="bottom"/>
            <w:hideMark/>
          </w:tcPr>
          <w:p w14:paraId="38C0E26E"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5ABB6635"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24CEDB2"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C47BBD4"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6FD78A7"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50A60D4"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5A318DC4"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3A186F7F"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567A2610" w14:textId="77777777" w:rsidR="00A41386" w:rsidRPr="002139BF" w:rsidRDefault="00A41386" w:rsidP="00A41386">
            <w:pPr>
              <w:rPr>
                <w:rFonts w:ascii="Calibri" w:eastAsia="Times New Roman" w:hAnsi="Calibri" w:cs="Calibri"/>
                <w:lang w:eastAsia="de-CH"/>
              </w:rPr>
            </w:pPr>
          </w:p>
        </w:tc>
      </w:tr>
      <w:tr w:rsidR="00A41386" w:rsidRPr="002139BF" w14:paraId="2620595B" w14:textId="77777777" w:rsidTr="00C61A86">
        <w:trPr>
          <w:trHeight w:val="507"/>
        </w:trPr>
        <w:tc>
          <w:tcPr>
            <w:tcW w:w="5720" w:type="dxa"/>
            <w:vMerge w:val="restart"/>
            <w:tcBorders>
              <w:top w:val="nil"/>
              <w:left w:val="nil"/>
              <w:bottom w:val="nil"/>
              <w:right w:val="nil"/>
            </w:tcBorders>
            <w:shd w:val="clear" w:color="auto" w:fill="auto"/>
            <w:hideMark/>
          </w:tcPr>
          <w:p w14:paraId="569321D0" w14:textId="26B4D01A" w:rsidR="00A41386" w:rsidRPr="002139BF" w:rsidRDefault="00706177"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3</w:t>
            </w:r>
            <w:r w:rsidR="00A41386" w:rsidRPr="002139BF">
              <w:rPr>
                <w:rFonts w:ascii="Calibri" w:eastAsia="Times New Roman" w:hAnsi="Calibri" w:cs="Calibri"/>
                <w:lang w:eastAsia="de-CH"/>
              </w:rPr>
              <w:tab/>
              <w:t>Die verantwortlichen Personen für zugängliche Arbeitsplätze sind bezeichnet.</w:t>
            </w:r>
          </w:p>
        </w:tc>
        <w:tc>
          <w:tcPr>
            <w:tcW w:w="420" w:type="dxa"/>
            <w:tcBorders>
              <w:top w:val="nil"/>
              <w:left w:val="nil"/>
              <w:bottom w:val="nil"/>
              <w:right w:val="nil"/>
            </w:tcBorders>
            <w:shd w:val="clear" w:color="auto" w:fill="auto"/>
            <w:hideMark/>
          </w:tcPr>
          <w:p w14:paraId="6584FD28"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9F0C425"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4A18666"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3ADD16C"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E47D1F5"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044E86EA"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539A697E"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65CDE03C"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0AB44A76" w14:textId="77777777" w:rsidTr="00C61A86">
        <w:trPr>
          <w:trHeight w:val="435"/>
        </w:trPr>
        <w:tc>
          <w:tcPr>
            <w:tcW w:w="5720" w:type="dxa"/>
            <w:vMerge/>
            <w:tcBorders>
              <w:top w:val="nil"/>
              <w:left w:val="nil"/>
              <w:bottom w:val="nil"/>
              <w:right w:val="nil"/>
            </w:tcBorders>
            <w:vAlign w:val="center"/>
            <w:hideMark/>
          </w:tcPr>
          <w:p w14:paraId="4210BFB1"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1796B5A8"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0BC3A508"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6B9EE3D1"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4996C6CE"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3855ACAC"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49CE022C"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7F363AF5"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5E80B533"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57834780" w14:textId="77777777" w:rsidTr="00C61A86">
        <w:trPr>
          <w:trHeight w:val="300"/>
        </w:trPr>
        <w:tc>
          <w:tcPr>
            <w:tcW w:w="5720" w:type="dxa"/>
            <w:tcBorders>
              <w:top w:val="nil"/>
              <w:left w:val="nil"/>
              <w:bottom w:val="nil"/>
              <w:right w:val="nil"/>
            </w:tcBorders>
            <w:shd w:val="clear" w:color="auto" w:fill="auto"/>
            <w:noWrap/>
            <w:vAlign w:val="bottom"/>
            <w:hideMark/>
          </w:tcPr>
          <w:p w14:paraId="419937AE"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2DF9EB80"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7CC4672"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2B75F0E"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FC6552E"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6BEAF49"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7C575ACF"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3E43A87E"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44A3B5D3" w14:textId="77777777" w:rsidR="00A41386" w:rsidRPr="002139BF" w:rsidRDefault="00A41386" w:rsidP="00A41386">
            <w:pPr>
              <w:rPr>
                <w:rFonts w:ascii="Calibri" w:eastAsia="Times New Roman" w:hAnsi="Calibri" w:cs="Calibri"/>
                <w:lang w:eastAsia="de-CH"/>
              </w:rPr>
            </w:pPr>
          </w:p>
        </w:tc>
      </w:tr>
      <w:tr w:rsidR="00A41386" w:rsidRPr="002139BF" w14:paraId="15B78520" w14:textId="77777777" w:rsidTr="00C61A86">
        <w:trPr>
          <w:trHeight w:val="507"/>
        </w:trPr>
        <w:tc>
          <w:tcPr>
            <w:tcW w:w="5720" w:type="dxa"/>
            <w:vMerge w:val="restart"/>
            <w:tcBorders>
              <w:top w:val="nil"/>
              <w:left w:val="nil"/>
              <w:bottom w:val="nil"/>
              <w:right w:val="nil"/>
            </w:tcBorders>
            <w:shd w:val="clear" w:color="auto" w:fill="auto"/>
            <w:hideMark/>
          </w:tcPr>
          <w:p w14:paraId="0CCA2058" w14:textId="795FE21F" w:rsidR="00A41386" w:rsidRPr="002139BF" w:rsidRDefault="00706177"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4</w:t>
            </w:r>
            <w:r w:rsidR="00A41386" w:rsidRPr="002139BF">
              <w:rPr>
                <w:rFonts w:ascii="Calibri" w:eastAsia="Times New Roman" w:hAnsi="Calibri" w:cs="Calibri"/>
                <w:lang w:eastAsia="de-CH"/>
              </w:rPr>
              <w:tab/>
            </w:r>
            <w:bookmarkStart w:id="2" w:name="_Hlk80014371"/>
            <w:r w:rsidR="00A41386" w:rsidRPr="002139BF">
              <w:rPr>
                <w:rFonts w:ascii="Calibri" w:eastAsia="Times New Roman" w:hAnsi="Calibri" w:cs="Calibri"/>
                <w:lang w:eastAsia="de-CH"/>
              </w:rPr>
              <w:t>Unsere Fachpersonen für hindernisfreie Arbeitsplätze werden vom Betrieb unterstützt.</w:t>
            </w:r>
            <w:bookmarkEnd w:id="2"/>
          </w:p>
        </w:tc>
        <w:tc>
          <w:tcPr>
            <w:tcW w:w="420" w:type="dxa"/>
            <w:tcBorders>
              <w:top w:val="nil"/>
              <w:left w:val="nil"/>
              <w:bottom w:val="nil"/>
              <w:right w:val="nil"/>
            </w:tcBorders>
            <w:shd w:val="clear" w:color="auto" w:fill="auto"/>
            <w:hideMark/>
          </w:tcPr>
          <w:p w14:paraId="414793EE"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202E1A2"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396EB53"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FCEC982"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B1571E5"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40BF26CC"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00403A54"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3B0A504E"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6DAA1AFB" w14:textId="77777777" w:rsidTr="00C61A86">
        <w:trPr>
          <w:trHeight w:val="435"/>
        </w:trPr>
        <w:tc>
          <w:tcPr>
            <w:tcW w:w="5720" w:type="dxa"/>
            <w:vMerge/>
            <w:tcBorders>
              <w:top w:val="nil"/>
              <w:left w:val="nil"/>
              <w:bottom w:val="nil"/>
              <w:right w:val="nil"/>
            </w:tcBorders>
            <w:vAlign w:val="center"/>
            <w:hideMark/>
          </w:tcPr>
          <w:p w14:paraId="3C7AD4BF"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4F407F19"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7858C882"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011108AF"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0586D2F5"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2057A905"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5DFBE3A3"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2358D552"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21FC7891"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46B437A2" w14:textId="77777777" w:rsidTr="00C61A86">
        <w:trPr>
          <w:trHeight w:val="300"/>
        </w:trPr>
        <w:tc>
          <w:tcPr>
            <w:tcW w:w="5720" w:type="dxa"/>
            <w:tcBorders>
              <w:top w:val="nil"/>
              <w:left w:val="nil"/>
              <w:bottom w:val="nil"/>
              <w:right w:val="nil"/>
            </w:tcBorders>
            <w:shd w:val="clear" w:color="auto" w:fill="auto"/>
            <w:noWrap/>
            <w:vAlign w:val="bottom"/>
            <w:hideMark/>
          </w:tcPr>
          <w:p w14:paraId="31D9F3E3"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116E2A1A"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A51EABB"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3A6E61E"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4D6F319"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538FCFE"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264E804E"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2C9CF6B2"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1CB0D3A6" w14:textId="77777777" w:rsidR="00A41386" w:rsidRPr="002139BF" w:rsidRDefault="00A41386" w:rsidP="00A41386">
            <w:pPr>
              <w:rPr>
                <w:rFonts w:ascii="Calibri" w:eastAsia="Times New Roman" w:hAnsi="Calibri" w:cs="Calibri"/>
                <w:lang w:eastAsia="de-CH"/>
              </w:rPr>
            </w:pPr>
          </w:p>
        </w:tc>
      </w:tr>
      <w:tr w:rsidR="00A41386" w:rsidRPr="002139BF" w14:paraId="0FEC618A" w14:textId="77777777" w:rsidTr="00C61A86">
        <w:trPr>
          <w:trHeight w:val="507"/>
        </w:trPr>
        <w:tc>
          <w:tcPr>
            <w:tcW w:w="5720" w:type="dxa"/>
            <w:vMerge w:val="restart"/>
            <w:tcBorders>
              <w:top w:val="nil"/>
              <w:left w:val="nil"/>
              <w:bottom w:val="nil"/>
              <w:right w:val="nil"/>
            </w:tcBorders>
            <w:shd w:val="clear" w:color="auto" w:fill="auto"/>
            <w:hideMark/>
          </w:tcPr>
          <w:p w14:paraId="6DCEC0B8" w14:textId="408D3385" w:rsidR="00A41386" w:rsidRPr="002139BF" w:rsidRDefault="00706177"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5</w:t>
            </w:r>
            <w:r w:rsidR="00A41386" w:rsidRPr="002139BF">
              <w:rPr>
                <w:rFonts w:ascii="Calibri" w:eastAsia="Times New Roman" w:hAnsi="Calibri" w:cs="Calibri"/>
                <w:lang w:eastAsia="de-CH"/>
              </w:rPr>
              <w:tab/>
              <w:t>Unsere Fachpersonen für hindernisfreie Arbeitsplätze werden bei veränderten Bedürfnissen von Mitarbeitenden beigezogen, damit diese im Betrieb gehalten werden können.</w:t>
            </w:r>
          </w:p>
        </w:tc>
        <w:tc>
          <w:tcPr>
            <w:tcW w:w="420" w:type="dxa"/>
            <w:tcBorders>
              <w:top w:val="nil"/>
              <w:left w:val="nil"/>
              <w:bottom w:val="nil"/>
              <w:right w:val="nil"/>
            </w:tcBorders>
            <w:shd w:val="clear" w:color="auto" w:fill="auto"/>
            <w:hideMark/>
          </w:tcPr>
          <w:p w14:paraId="2FC45452"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9E3A2D6"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CEAA570"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0D98E48"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5343CC5"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100C188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3B15A70B"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48B62D15"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2931E7A5" w14:textId="77777777" w:rsidTr="00C61A86">
        <w:trPr>
          <w:trHeight w:val="435"/>
        </w:trPr>
        <w:tc>
          <w:tcPr>
            <w:tcW w:w="5720" w:type="dxa"/>
            <w:vMerge/>
            <w:tcBorders>
              <w:top w:val="nil"/>
              <w:left w:val="nil"/>
              <w:bottom w:val="nil"/>
              <w:right w:val="nil"/>
            </w:tcBorders>
            <w:vAlign w:val="center"/>
            <w:hideMark/>
          </w:tcPr>
          <w:p w14:paraId="7A66959D"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4C86A7DD"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64E29EA0"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64EC5C0E"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5A946F8F"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0B889F10"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134AE1B0"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3AC0CB3E"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1141ED1B"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26F7EBE3" w14:textId="77777777" w:rsidTr="00C61A86">
        <w:trPr>
          <w:trHeight w:val="300"/>
        </w:trPr>
        <w:tc>
          <w:tcPr>
            <w:tcW w:w="5720" w:type="dxa"/>
            <w:tcBorders>
              <w:top w:val="nil"/>
              <w:left w:val="nil"/>
              <w:bottom w:val="nil"/>
              <w:right w:val="nil"/>
            </w:tcBorders>
            <w:shd w:val="clear" w:color="auto" w:fill="auto"/>
            <w:noWrap/>
            <w:vAlign w:val="bottom"/>
            <w:hideMark/>
          </w:tcPr>
          <w:p w14:paraId="7A907FAD"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147F0EC7"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966B6BE"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47D77AF"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C65342F"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18FF771"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1B149A5F"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0072ECB5"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53EF8616" w14:textId="77777777" w:rsidR="00A41386" w:rsidRPr="002139BF" w:rsidRDefault="00A41386" w:rsidP="00A41386">
            <w:pPr>
              <w:rPr>
                <w:rFonts w:ascii="Calibri" w:eastAsia="Times New Roman" w:hAnsi="Calibri" w:cs="Calibri"/>
                <w:lang w:eastAsia="de-CH"/>
              </w:rPr>
            </w:pPr>
          </w:p>
        </w:tc>
      </w:tr>
      <w:tr w:rsidR="00A41386" w:rsidRPr="002139BF" w14:paraId="3103F9F4" w14:textId="77777777" w:rsidTr="00C61A86">
        <w:trPr>
          <w:trHeight w:val="507"/>
        </w:trPr>
        <w:tc>
          <w:tcPr>
            <w:tcW w:w="5720" w:type="dxa"/>
            <w:vMerge w:val="restart"/>
            <w:tcBorders>
              <w:top w:val="nil"/>
              <w:left w:val="nil"/>
              <w:bottom w:val="nil"/>
              <w:right w:val="nil"/>
            </w:tcBorders>
            <w:shd w:val="clear" w:color="auto" w:fill="auto"/>
            <w:hideMark/>
          </w:tcPr>
          <w:p w14:paraId="311593C9" w14:textId="4E913ECE" w:rsidR="00A41386" w:rsidRPr="002139BF" w:rsidRDefault="00706177"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6</w:t>
            </w:r>
            <w:r w:rsidR="00A41386" w:rsidRPr="002139BF">
              <w:rPr>
                <w:rFonts w:ascii="Calibri" w:eastAsia="Times New Roman" w:hAnsi="Calibri" w:cs="Calibri"/>
                <w:lang w:eastAsia="de-CH"/>
              </w:rPr>
              <w:tab/>
            </w:r>
            <w:bookmarkStart w:id="3" w:name="_Hlk80014066"/>
            <w:r w:rsidR="00A41386" w:rsidRPr="002139BF">
              <w:rPr>
                <w:rFonts w:ascii="Calibri" w:eastAsia="Times New Roman" w:hAnsi="Calibri" w:cs="Calibri"/>
                <w:lang w:eastAsia="de-CH"/>
              </w:rPr>
              <w:t>Die verantwortlichen Personen für zugängliche Arbeitsplätze bauen ihre Kompetenzen in Bezug auf zugängliche Arbeitsplätze für Menschen mit Behinderungen auf und halten sie aufrecht.</w:t>
            </w:r>
            <w:bookmarkEnd w:id="3"/>
          </w:p>
        </w:tc>
        <w:tc>
          <w:tcPr>
            <w:tcW w:w="420" w:type="dxa"/>
            <w:tcBorders>
              <w:top w:val="nil"/>
              <w:left w:val="nil"/>
              <w:bottom w:val="nil"/>
              <w:right w:val="nil"/>
            </w:tcBorders>
            <w:shd w:val="clear" w:color="auto" w:fill="auto"/>
            <w:hideMark/>
          </w:tcPr>
          <w:p w14:paraId="23D35333"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D2B8272"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938551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12508A1"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4C8E7F3"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7A77187C"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45F34AA0"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2182C673"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557DB99F" w14:textId="77777777" w:rsidTr="00C61A86">
        <w:trPr>
          <w:trHeight w:val="435"/>
        </w:trPr>
        <w:tc>
          <w:tcPr>
            <w:tcW w:w="5720" w:type="dxa"/>
            <w:vMerge/>
            <w:tcBorders>
              <w:top w:val="nil"/>
              <w:left w:val="nil"/>
              <w:bottom w:val="nil"/>
              <w:right w:val="nil"/>
            </w:tcBorders>
            <w:vAlign w:val="center"/>
            <w:hideMark/>
          </w:tcPr>
          <w:p w14:paraId="0098C6C2"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000DAE0A"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27DA5388"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7DC35996"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4A50C6AA"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17E25109"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604B819C"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4BB8387B"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755B955B"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20ACD0FF" w14:textId="77777777" w:rsidTr="00C61A86">
        <w:trPr>
          <w:trHeight w:val="300"/>
        </w:trPr>
        <w:tc>
          <w:tcPr>
            <w:tcW w:w="5720" w:type="dxa"/>
            <w:tcBorders>
              <w:top w:val="nil"/>
              <w:left w:val="nil"/>
              <w:bottom w:val="nil"/>
              <w:right w:val="nil"/>
            </w:tcBorders>
            <w:shd w:val="clear" w:color="auto" w:fill="auto"/>
            <w:noWrap/>
            <w:vAlign w:val="bottom"/>
            <w:hideMark/>
          </w:tcPr>
          <w:p w14:paraId="5346E273"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616A3FE0"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4215602"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DED5834"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55D95B0"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2444FC4"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61B4C8F9"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6F8EF031"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59A16BAE" w14:textId="77777777" w:rsidR="00A41386" w:rsidRPr="002139BF" w:rsidRDefault="00A41386" w:rsidP="00A41386">
            <w:pPr>
              <w:rPr>
                <w:rFonts w:ascii="Calibri" w:eastAsia="Times New Roman" w:hAnsi="Calibri" w:cs="Calibri"/>
                <w:lang w:eastAsia="de-CH"/>
              </w:rPr>
            </w:pPr>
          </w:p>
        </w:tc>
      </w:tr>
      <w:tr w:rsidR="00A41386" w:rsidRPr="002139BF" w14:paraId="4D51C5E2" w14:textId="77777777" w:rsidTr="00C61A86">
        <w:trPr>
          <w:trHeight w:val="507"/>
        </w:trPr>
        <w:tc>
          <w:tcPr>
            <w:tcW w:w="5720" w:type="dxa"/>
            <w:vMerge w:val="restart"/>
            <w:tcBorders>
              <w:top w:val="nil"/>
              <w:left w:val="nil"/>
              <w:bottom w:val="nil"/>
              <w:right w:val="nil"/>
            </w:tcBorders>
            <w:shd w:val="clear" w:color="auto" w:fill="auto"/>
            <w:hideMark/>
          </w:tcPr>
          <w:p w14:paraId="20DA97DC" w14:textId="2616AE47" w:rsidR="00A41386" w:rsidRPr="002139BF" w:rsidRDefault="00706177"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7</w:t>
            </w:r>
            <w:r w:rsidR="00A41386" w:rsidRPr="002139BF">
              <w:rPr>
                <w:rFonts w:ascii="Calibri" w:eastAsia="Times New Roman" w:hAnsi="Calibri" w:cs="Calibri"/>
                <w:lang w:eastAsia="de-CH"/>
              </w:rPr>
              <w:tab/>
              <w:t xml:space="preserve">Die notwendigen </w:t>
            </w:r>
            <w:r w:rsidR="00A41386" w:rsidRPr="002139BF">
              <w:rPr>
                <w:rFonts w:ascii="Calibri" w:eastAsia="Times New Roman" w:hAnsi="Calibri" w:cs="Calibri"/>
                <w:b/>
                <w:bCs/>
                <w:lang w:eastAsia="de-CH"/>
              </w:rPr>
              <w:t>Massnahmen</w:t>
            </w:r>
            <w:r w:rsidR="00A41386" w:rsidRPr="002139BF">
              <w:rPr>
                <w:rFonts w:ascii="Calibri" w:eastAsia="Times New Roman" w:hAnsi="Calibri" w:cs="Calibri"/>
                <w:lang w:eastAsia="de-CH"/>
              </w:rPr>
              <w:t xml:space="preserve"> für die Gestaltung von hindernisfreien Arbeitsplätzen sind erhoben und den Verantwortlichen bekannt.</w:t>
            </w:r>
          </w:p>
        </w:tc>
        <w:tc>
          <w:tcPr>
            <w:tcW w:w="420" w:type="dxa"/>
            <w:tcBorders>
              <w:top w:val="nil"/>
              <w:left w:val="nil"/>
              <w:bottom w:val="nil"/>
              <w:right w:val="nil"/>
            </w:tcBorders>
            <w:shd w:val="clear" w:color="auto" w:fill="auto"/>
            <w:hideMark/>
          </w:tcPr>
          <w:p w14:paraId="7D00A8DC"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D5B0D3D"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917A6D0"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B67689C"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924E37E"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573822CD"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1F9BFDFF"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3E6BEC3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2A12E5BF" w14:textId="77777777" w:rsidTr="00C61A86">
        <w:trPr>
          <w:trHeight w:val="435"/>
        </w:trPr>
        <w:tc>
          <w:tcPr>
            <w:tcW w:w="5720" w:type="dxa"/>
            <w:vMerge/>
            <w:tcBorders>
              <w:top w:val="nil"/>
              <w:left w:val="nil"/>
              <w:bottom w:val="nil"/>
              <w:right w:val="nil"/>
            </w:tcBorders>
            <w:vAlign w:val="center"/>
            <w:hideMark/>
          </w:tcPr>
          <w:p w14:paraId="55214904"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78FAF717"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4EE628FD"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6EBF40A8"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3A206990"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087E8EF6"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7A3F1814"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618BB79E"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48100815"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401F3446" w14:textId="77777777" w:rsidTr="00C61A86">
        <w:trPr>
          <w:trHeight w:val="300"/>
        </w:trPr>
        <w:tc>
          <w:tcPr>
            <w:tcW w:w="5720" w:type="dxa"/>
            <w:tcBorders>
              <w:top w:val="nil"/>
              <w:left w:val="nil"/>
              <w:bottom w:val="nil"/>
              <w:right w:val="nil"/>
            </w:tcBorders>
            <w:shd w:val="clear" w:color="auto" w:fill="auto"/>
            <w:noWrap/>
            <w:vAlign w:val="bottom"/>
            <w:hideMark/>
          </w:tcPr>
          <w:p w14:paraId="32049B3E"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75C45E9B"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96E4C49"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7713641"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D3B3C1E"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47E494D"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5BCEF94B"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2E3EA8C9"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34DDE822" w14:textId="77777777" w:rsidR="00A41386" w:rsidRPr="002139BF" w:rsidRDefault="00A41386" w:rsidP="00A41386">
            <w:pPr>
              <w:rPr>
                <w:rFonts w:ascii="Calibri" w:eastAsia="Times New Roman" w:hAnsi="Calibri" w:cs="Calibri"/>
                <w:lang w:eastAsia="de-CH"/>
              </w:rPr>
            </w:pPr>
          </w:p>
        </w:tc>
      </w:tr>
      <w:tr w:rsidR="00A41386" w:rsidRPr="002139BF" w14:paraId="7F9A13F8" w14:textId="77777777" w:rsidTr="00C61A86">
        <w:trPr>
          <w:trHeight w:val="507"/>
        </w:trPr>
        <w:tc>
          <w:tcPr>
            <w:tcW w:w="5720" w:type="dxa"/>
            <w:vMerge w:val="restart"/>
            <w:tcBorders>
              <w:top w:val="nil"/>
              <w:left w:val="nil"/>
              <w:bottom w:val="nil"/>
              <w:right w:val="nil"/>
            </w:tcBorders>
            <w:shd w:val="clear" w:color="auto" w:fill="auto"/>
            <w:hideMark/>
          </w:tcPr>
          <w:p w14:paraId="5EC28B9A" w14:textId="64B17FDA" w:rsidR="00A41386" w:rsidRPr="002139BF" w:rsidRDefault="00706177"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8</w:t>
            </w:r>
            <w:r w:rsidR="00A41386" w:rsidRPr="002139BF">
              <w:rPr>
                <w:rFonts w:ascii="Calibri" w:eastAsia="Times New Roman" w:hAnsi="Calibri" w:cs="Calibri"/>
                <w:lang w:eastAsia="de-CH"/>
              </w:rPr>
              <w:tab/>
              <w:t xml:space="preserve">Die notwendigen </w:t>
            </w:r>
            <w:r w:rsidR="00A41386" w:rsidRPr="002139BF">
              <w:rPr>
                <w:rFonts w:ascii="Calibri" w:eastAsia="Times New Roman" w:hAnsi="Calibri" w:cs="Calibri"/>
                <w:b/>
                <w:bCs/>
                <w:lang w:eastAsia="de-CH"/>
              </w:rPr>
              <w:t>Ressourcen</w:t>
            </w:r>
            <w:r w:rsidR="00A41386" w:rsidRPr="002139BF">
              <w:rPr>
                <w:rFonts w:ascii="Calibri" w:eastAsia="Times New Roman" w:hAnsi="Calibri" w:cs="Calibri"/>
                <w:lang w:eastAsia="de-CH"/>
              </w:rPr>
              <w:t xml:space="preserve"> für die Gestaltung von hindernisfreien Arbeitsplätzen sind erhoben und den Verantwortlichen bekannt.</w:t>
            </w:r>
          </w:p>
        </w:tc>
        <w:tc>
          <w:tcPr>
            <w:tcW w:w="420" w:type="dxa"/>
            <w:tcBorders>
              <w:top w:val="nil"/>
              <w:left w:val="nil"/>
              <w:bottom w:val="nil"/>
              <w:right w:val="nil"/>
            </w:tcBorders>
            <w:shd w:val="clear" w:color="auto" w:fill="auto"/>
            <w:hideMark/>
          </w:tcPr>
          <w:p w14:paraId="68727CAB"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B25914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B430C83"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643CE84"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2565806"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057BAF42"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74FF189E"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7960549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5F764249" w14:textId="77777777" w:rsidTr="00C61A86">
        <w:trPr>
          <w:trHeight w:val="435"/>
        </w:trPr>
        <w:tc>
          <w:tcPr>
            <w:tcW w:w="5720" w:type="dxa"/>
            <w:vMerge/>
            <w:tcBorders>
              <w:top w:val="nil"/>
              <w:left w:val="nil"/>
              <w:bottom w:val="nil"/>
              <w:right w:val="nil"/>
            </w:tcBorders>
            <w:vAlign w:val="center"/>
            <w:hideMark/>
          </w:tcPr>
          <w:p w14:paraId="54FD1FAE"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0DB54987"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7ED2886C"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6DC882E7"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4052D8DF"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4556ADB7"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295322FE"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7572381F"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39DFF2E6"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1454C5BD" w14:textId="77777777" w:rsidTr="00C61A86">
        <w:trPr>
          <w:trHeight w:val="300"/>
        </w:trPr>
        <w:tc>
          <w:tcPr>
            <w:tcW w:w="5720" w:type="dxa"/>
            <w:tcBorders>
              <w:top w:val="nil"/>
              <w:left w:val="nil"/>
              <w:bottom w:val="nil"/>
              <w:right w:val="nil"/>
            </w:tcBorders>
            <w:shd w:val="clear" w:color="auto" w:fill="auto"/>
            <w:noWrap/>
            <w:vAlign w:val="bottom"/>
            <w:hideMark/>
          </w:tcPr>
          <w:p w14:paraId="56D9D777"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7E2BCE1D"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18F1F39"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AADD51B"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9D528FB"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191D331"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725FC681"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5F4F3C8C"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7DD2A018" w14:textId="77777777" w:rsidR="00A41386" w:rsidRPr="002139BF" w:rsidRDefault="00A41386" w:rsidP="00A41386">
            <w:pPr>
              <w:rPr>
                <w:rFonts w:ascii="Calibri" w:eastAsia="Times New Roman" w:hAnsi="Calibri" w:cs="Calibri"/>
                <w:lang w:eastAsia="de-CH"/>
              </w:rPr>
            </w:pPr>
          </w:p>
        </w:tc>
      </w:tr>
      <w:tr w:rsidR="00A41386" w:rsidRPr="002139BF" w14:paraId="6A6A80CC" w14:textId="77777777" w:rsidTr="00C61A86">
        <w:trPr>
          <w:trHeight w:val="507"/>
        </w:trPr>
        <w:tc>
          <w:tcPr>
            <w:tcW w:w="5720" w:type="dxa"/>
            <w:vMerge w:val="restart"/>
            <w:tcBorders>
              <w:top w:val="nil"/>
              <w:left w:val="nil"/>
              <w:bottom w:val="nil"/>
              <w:right w:val="nil"/>
            </w:tcBorders>
            <w:shd w:val="clear" w:color="auto" w:fill="auto"/>
            <w:hideMark/>
          </w:tcPr>
          <w:p w14:paraId="79BDF6A9" w14:textId="1C4EFB13" w:rsidR="00A41386" w:rsidRPr="002139BF" w:rsidRDefault="00706177"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9</w:t>
            </w:r>
            <w:r w:rsidR="00A41386" w:rsidRPr="002139BF">
              <w:rPr>
                <w:rFonts w:ascii="Calibri" w:eastAsia="Times New Roman" w:hAnsi="Calibri" w:cs="Calibri"/>
                <w:lang w:eastAsia="de-CH"/>
              </w:rPr>
              <w:tab/>
              <w:t>Externe Fachstellen für die hindernisfreie Anpassung von Arbeitsplätzen sind bekannt.</w:t>
            </w:r>
          </w:p>
        </w:tc>
        <w:tc>
          <w:tcPr>
            <w:tcW w:w="420" w:type="dxa"/>
            <w:tcBorders>
              <w:top w:val="nil"/>
              <w:left w:val="nil"/>
              <w:bottom w:val="nil"/>
              <w:right w:val="nil"/>
            </w:tcBorders>
            <w:shd w:val="clear" w:color="auto" w:fill="auto"/>
            <w:hideMark/>
          </w:tcPr>
          <w:p w14:paraId="07ACB4D3"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7A1A6D9"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F8A7C0A"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EC58816"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B02A8E1"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1015A75E"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29C27CA5"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253481F6"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668D56FB" w14:textId="77777777" w:rsidTr="00C61A86">
        <w:trPr>
          <w:trHeight w:val="435"/>
        </w:trPr>
        <w:tc>
          <w:tcPr>
            <w:tcW w:w="5720" w:type="dxa"/>
            <w:vMerge/>
            <w:tcBorders>
              <w:top w:val="nil"/>
              <w:left w:val="nil"/>
              <w:bottom w:val="nil"/>
              <w:right w:val="nil"/>
            </w:tcBorders>
            <w:vAlign w:val="center"/>
            <w:hideMark/>
          </w:tcPr>
          <w:p w14:paraId="12DC086D"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1E3BE9CF"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7B85641E"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475EBC66"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186E654E"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5E31296A"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1F0EBDAC"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138F341F"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77CF4B6C"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28E9ACCE" w14:textId="77777777" w:rsidTr="00C61A86">
        <w:trPr>
          <w:trHeight w:val="300"/>
        </w:trPr>
        <w:tc>
          <w:tcPr>
            <w:tcW w:w="5720" w:type="dxa"/>
            <w:tcBorders>
              <w:top w:val="nil"/>
              <w:left w:val="nil"/>
              <w:bottom w:val="nil"/>
              <w:right w:val="nil"/>
            </w:tcBorders>
            <w:shd w:val="clear" w:color="auto" w:fill="auto"/>
            <w:noWrap/>
            <w:vAlign w:val="bottom"/>
            <w:hideMark/>
          </w:tcPr>
          <w:p w14:paraId="574ED8FD"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06E73AC7"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FC6A81A"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32BD60C"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3BF53B7"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DFB66A6"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409DDFF9"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03A61BFE"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168C8C29" w14:textId="77777777" w:rsidR="00A41386" w:rsidRPr="002139BF" w:rsidRDefault="00A41386" w:rsidP="00A41386">
            <w:pPr>
              <w:rPr>
                <w:rFonts w:ascii="Calibri" w:eastAsia="Times New Roman" w:hAnsi="Calibri" w:cs="Calibri"/>
                <w:lang w:eastAsia="de-CH"/>
              </w:rPr>
            </w:pPr>
          </w:p>
        </w:tc>
      </w:tr>
      <w:tr w:rsidR="00A41386" w:rsidRPr="002139BF" w14:paraId="0D0D5141" w14:textId="77777777" w:rsidTr="00C61A86">
        <w:trPr>
          <w:trHeight w:val="507"/>
        </w:trPr>
        <w:tc>
          <w:tcPr>
            <w:tcW w:w="5720" w:type="dxa"/>
            <w:vMerge w:val="restart"/>
            <w:tcBorders>
              <w:top w:val="nil"/>
              <w:left w:val="nil"/>
              <w:bottom w:val="nil"/>
              <w:right w:val="nil"/>
            </w:tcBorders>
            <w:shd w:val="clear" w:color="auto" w:fill="auto"/>
            <w:hideMark/>
          </w:tcPr>
          <w:p w14:paraId="0EA6B8BD" w14:textId="4EBB20E9" w:rsidR="00A41386" w:rsidRPr="002139BF" w:rsidRDefault="00706177"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10</w:t>
            </w:r>
            <w:r w:rsidR="00A41386" w:rsidRPr="002139BF">
              <w:rPr>
                <w:rFonts w:ascii="Calibri" w:eastAsia="Times New Roman" w:hAnsi="Calibri" w:cs="Calibri"/>
                <w:lang w:eastAsia="de-CH"/>
              </w:rPr>
              <w:tab/>
            </w:r>
            <w:bookmarkStart w:id="4" w:name="_Hlk80014270"/>
            <w:r w:rsidR="00A41386" w:rsidRPr="002139BF">
              <w:rPr>
                <w:rFonts w:ascii="Calibri" w:eastAsia="Times New Roman" w:hAnsi="Calibri" w:cs="Calibri"/>
                <w:lang w:eastAsia="de-CH"/>
              </w:rPr>
              <w:t>Die Unterstützungsmöglichkeiten durch Versicherungen, insbesondere für die individuelle Anpassung von Arbeitsplätzen für MA mit Behinderungen</w:t>
            </w:r>
            <w:r w:rsidR="00D834ED">
              <w:rPr>
                <w:rFonts w:ascii="Calibri" w:eastAsia="Times New Roman" w:hAnsi="Calibri" w:cs="Calibri"/>
                <w:lang w:eastAsia="de-CH"/>
              </w:rPr>
              <w:t>,</w:t>
            </w:r>
            <w:r w:rsidR="00A41386" w:rsidRPr="002139BF">
              <w:rPr>
                <w:rFonts w:ascii="Calibri" w:eastAsia="Times New Roman" w:hAnsi="Calibri" w:cs="Calibri"/>
                <w:lang w:eastAsia="de-CH"/>
              </w:rPr>
              <w:t xml:space="preserve"> sind bekannt.</w:t>
            </w:r>
            <w:bookmarkEnd w:id="4"/>
          </w:p>
        </w:tc>
        <w:tc>
          <w:tcPr>
            <w:tcW w:w="420" w:type="dxa"/>
            <w:tcBorders>
              <w:top w:val="nil"/>
              <w:left w:val="nil"/>
              <w:bottom w:val="nil"/>
              <w:right w:val="nil"/>
            </w:tcBorders>
            <w:shd w:val="clear" w:color="auto" w:fill="auto"/>
            <w:hideMark/>
          </w:tcPr>
          <w:p w14:paraId="2D09D60C"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D65445A"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0FC2129"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3911476"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FCAC24B"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108C7F68"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7900692F"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1FD016F4"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3E3138A8" w14:textId="77777777" w:rsidTr="00C61A86">
        <w:trPr>
          <w:trHeight w:val="435"/>
        </w:trPr>
        <w:tc>
          <w:tcPr>
            <w:tcW w:w="5720" w:type="dxa"/>
            <w:vMerge/>
            <w:tcBorders>
              <w:top w:val="nil"/>
              <w:left w:val="nil"/>
              <w:bottom w:val="nil"/>
              <w:right w:val="nil"/>
            </w:tcBorders>
            <w:vAlign w:val="center"/>
            <w:hideMark/>
          </w:tcPr>
          <w:p w14:paraId="52F2F072"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4CFF2A58"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74083F24"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7B6B4BB9"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5E44FDF4"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17CF5C53"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09159819"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1C78B68C"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5DFFECED"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2A46A3F5" w14:textId="77777777" w:rsidTr="00C61A86">
        <w:trPr>
          <w:trHeight w:val="300"/>
        </w:trPr>
        <w:tc>
          <w:tcPr>
            <w:tcW w:w="5720" w:type="dxa"/>
            <w:tcBorders>
              <w:top w:val="nil"/>
              <w:left w:val="nil"/>
              <w:bottom w:val="nil"/>
              <w:right w:val="nil"/>
            </w:tcBorders>
            <w:shd w:val="clear" w:color="auto" w:fill="auto"/>
            <w:noWrap/>
            <w:vAlign w:val="bottom"/>
            <w:hideMark/>
          </w:tcPr>
          <w:p w14:paraId="015768D7"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115DB17D"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26EB06C"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B73046C"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67D9C06"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BD73E2A"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2B789CA3"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4D1DE8B7"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0F75839C" w14:textId="77777777" w:rsidR="00A41386" w:rsidRPr="002139BF" w:rsidRDefault="00A41386" w:rsidP="00A41386">
            <w:pPr>
              <w:rPr>
                <w:rFonts w:ascii="Calibri" w:eastAsia="Times New Roman" w:hAnsi="Calibri" w:cs="Calibri"/>
                <w:lang w:eastAsia="de-CH"/>
              </w:rPr>
            </w:pPr>
          </w:p>
        </w:tc>
      </w:tr>
      <w:tr w:rsidR="00A41386" w:rsidRPr="002139BF" w14:paraId="4F8F0BD1" w14:textId="77777777" w:rsidTr="00C61A86">
        <w:trPr>
          <w:trHeight w:val="507"/>
        </w:trPr>
        <w:tc>
          <w:tcPr>
            <w:tcW w:w="5720" w:type="dxa"/>
            <w:vMerge w:val="restart"/>
            <w:tcBorders>
              <w:top w:val="nil"/>
              <w:left w:val="nil"/>
              <w:bottom w:val="nil"/>
              <w:right w:val="nil"/>
            </w:tcBorders>
            <w:shd w:val="clear" w:color="auto" w:fill="auto"/>
            <w:hideMark/>
          </w:tcPr>
          <w:p w14:paraId="082525B1" w14:textId="5D6708EB" w:rsidR="00A41386" w:rsidRPr="002139BF" w:rsidRDefault="00706177"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11</w:t>
            </w:r>
            <w:r w:rsidR="00A41386" w:rsidRPr="002139BF">
              <w:rPr>
                <w:rFonts w:ascii="Calibri" w:eastAsia="Times New Roman" w:hAnsi="Calibri" w:cs="Calibri"/>
                <w:lang w:eastAsia="de-CH"/>
              </w:rPr>
              <w:tab/>
              <w:t>Die verantwortlichen Personen für zugängliche Arbeitsplätze pflegen den Erfahrungsaustausch mit anderen Betrieben zum Thema zugängliche Arbeitsplätze.</w:t>
            </w:r>
          </w:p>
        </w:tc>
        <w:tc>
          <w:tcPr>
            <w:tcW w:w="420" w:type="dxa"/>
            <w:tcBorders>
              <w:top w:val="nil"/>
              <w:left w:val="nil"/>
              <w:bottom w:val="nil"/>
              <w:right w:val="nil"/>
            </w:tcBorders>
            <w:shd w:val="clear" w:color="auto" w:fill="auto"/>
            <w:hideMark/>
          </w:tcPr>
          <w:p w14:paraId="1423BCFD"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A15E68A"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753A118C"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FC02AC2"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A353AE8"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07219560"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2E6C351B"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083E0D40"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74EEECC9" w14:textId="77777777" w:rsidTr="00C61A86">
        <w:trPr>
          <w:trHeight w:val="435"/>
        </w:trPr>
        <w:tc>
          <w:tcPr>
            <w:tcW w:w="5720" w:type="dxa"/>
            <w:vMerge/>
            <w:tcBorders>
              <w:top w:val="nil"/>
              <w:left w:val="nil"/>
              <w:bottom w:val="nil"/>
              <w:right w:val="nil"/>
            </w:tcBorders>
            <w:vAlign w:val="center"/>
            <w:hideMark/>
          </w:tcPr>
          <w:p w14:paraId="3DC53A47"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5259781B"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4D617422"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2EB10B67"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590F3A18"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38349617"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546ED55C"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3AFBFE91"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7061D9D6"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63658AD8" w14:textId="77777777" w:rsidTr="00C61A86">
        <w:trPr>
          <w:trHeight w:val="300"/>
        </w:trPr>
        <w:tc>
          <w:tcPr>
            <w:tcW w:w="5720" w:type="dxa"/>
            <w:tcBorders>
              <w:top w:val="nil"/>
              <w:left w:val="nil"/>
              <w:bottom w:val="nil"/>
              <w:right w:val="nil"/>
            </w:tcBorders>
            <w:shd w:val="clear" w:color="auto" w:fill="auto"/>
            <w:noWrap/>
            <w:vAlign w:val="bottom"/>
            <w:hideMark/>
          </w:tcPr>
          <w:p w14:paraId="0CFED994"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27EDAE4D"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44487E7"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41E9125"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3B30552"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5DFDC33"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080F8053"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55BAA3ED"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742FA8A4" w14:textId="77777777" w:rsidR="00A41386" w:rsidRPr="002139BF" w:rsidRDefault="00A41386" w:rsidP="00A41386">
            <w:pPr>
              <w:rPr>
                <w:rFonts w:ascii="Calibri" w:eastAsia="Times New Roman" w:hAnsi="Calibri" w:cs="Calibri"/>
                <w:lang w:eastAsia="de-CH"/>
              </w:rPr>
            </w:pPr>
          </w:p>
        </w:tc>
      </w:tr>
      <w:tr w:rsidR="00A41386" w:rsidRPr="002139BF" w14:paraId="6E0DA11E" w14:textId="77777777" w:rsidTr="00C61A86">
        <w:trPr>
          <w:trHeight w:val="507"/>
        </w:trPr>
        <w:tc>
          <w:tcPr>
            <w:tcW w:w="5720" w:type="dxa"/>
            <w:vMerge w:val="restart"/>
            <w:tcBorders>
              <w:top w:val="nil"/>
              <w:left w:val="nil"/>
              <w:bottom w:val="nil"/>
              <w:right w:val="nil"/>
            </w:tcBorders>
            <w:shd w:val="clear" w:color="auto" w:fill="auto"/>
            <w:hideMark/>
          </w:tcPr>
          <w:p w14:paraId="1F54DE42" w14:textId="7E768BEC" w:rsidR="00A41386" w:rsidRPr="002139BF" w:rsidRDefault="00706177"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12</w:t>
            </w:r>
            <w:r w:rsidR="00A41386" w:rsidRPr="002139BF">
              <w:rPr>
                <w:rFonts w:ascii="Calibri" w:eastAsia="Times New Roman" w:hAnsi="Calibri" w:cs="Calibri"/>
                <w:lang w:eastAsia="de-CH"/>
              </w:rPr>
              <w:tab/>
              <w:t>Das Wissen zu inklusiven Arbeitsplätzen wird personenunabhängig verankert.</w:t>
            </w:r>
          </w:p>
        </w:tc>
        <w:tc>
          <w:tcPr>
            <w:tcW w:w="420" w:type="dxa"/>
            <w:tcBorders>
              <w:top w:val="nil"/>
              <w:left w:val="nil"/>
              <w:bottom w:val="nil"/>
              <w:right w:val="nil"/>
            </w:tcBorders>
            <w:shd w:val="clear" w:color="auto" w:fill="auto"/>
            <w:hideMark/>
          </w:tcPr>
          <w:p w14:paraId="15DF3F6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0901974"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32D321C"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7E83424"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22505FF"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2163D4F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0DEDCC98"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76CE93EB"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59825F0B" w14:textId="77777777" w:rsidTr="00C61A86">
        <w:trPr>
          <w:trHeight w:val="435"/>
        </w:trPr>
        <w:tc>
          <w:tcPr>
            <w:tcW w:w="5720" w:type="dxa"/>
            <w:vMerge/>
            <w:tcBorders>
              <w:top w:val="nil"/>
              <w:left w:val="nil"/>
              <w:bottom w:val="nil"/>
              <w:right w:val="nil"/>
            </w:tcBorders>
            <w:vAlign w:val="center"/>
            <w:hideMark/>
          </w:tcPr>
          <w:p w14:paraId="1BEAFAC1"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20A28586"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15E91D21"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2B0F3E5A"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02D7C17D"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2A269421"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250D86EA"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12FD9015"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248D3DA3"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706177" w:rsidRPr="002139BF" w14:paraId="140D142F" w14:textId="77777777" w:rsidTr="00C61A86">
        <w:trPr>
          <w:trHeight w:val="300"/>
        </w:trPr>
        <w:tc>
          <w:tcPr>
            <w:tcW w:w="5720" w:type="dxa"/>
            <w:tcBorders>
              <w:top w:val="nil"/>
              <w:left w:val="nil"/>
              <w:bottom w:val="nil"/>
              <w:right w:val="nil"/>
            </w:tcBorders>
            <w:shd w:val="clear" w:color="auto" w:fill="auto"/>
            <w:noWrap/>
            <w:vAlign w:val="bottom"/>
            <w:hideMark/>
          </w:tcPr>
          <w:p w14:paraId="6C0C2479" w14:textId="77777777" w:rsidR="00D834ED" w:rsidRDefault="00D834ED" w:rsidP="00706177">
            <w:pPr>
              <w:rPr>
                <w:rFonts w:ascii="Calibri" w:eastAsia="Times New Roman" w:hAnsi="Calibri" w:cs="Calibri"/>
                <w:color w:val="000000"/>
                <w:lang w:eastAsia="de-CH"/>
              </w:rPr>
            </w:pPr>
          </w:p>
          <w:p w14:paraId="7985181D" w14:textId="39C1B4B7" w:rsidR="00706177" w:rsidRPr="002139BF" w:rsidRDefault="00706177" w:rsidP="00706177">
            <w:pPr>
              <w:rPr>
                <w:rFonts w:ascii="Calibri" w:eastAsia="Times New Roman" w:hAnsi="Calibri" w:cs="Calibri"/>
                <w:b/>
                <w:bCs/>
                <w:color w:val="000000"/>
                <w:lang w:eastAsia="de-CH"/>
              </w:rPr>
            </w:pPr>
            <w:r w:rsidRPr="002139BF">
              <w:rPr>
                <w:rFonts w:ascii="Calibri" w:eastAsia="Times New Roman" w:hAnsi="Calibri" w:cs="Calibri"/>
                <w:color w:val="000000"/>
                <w:lang w:eastAsia="de-CH"/>
              </w:rPr>
              <w:t xml:space="preserve">Bitte machen </w:t>
            </w:r>
            <w:r w:rsidR="00D834ED">
              <w:rPr>
                <w:rFonts w:ascii="Calibri" w:eastAsia="Times New Roman" w:hAnsi="Calibri" w:cs="Calibri"/>
                <w:color w:val="000000"/>
                <w:lang w:eastAsia="de-CH"/>
              </w:rPr>
              <w:t>S</w:t>
            </w:r>
            <w:r w:rsidRPr="002139BF">
              <w:rPr>
                <w:rFonts w:ascii="Calibri" w:eastAsia="Times New Roman" w:hAnsi="Calibri" w:cs="Calibri"/>
                <w:color w:val="000000"/>
                <w:lang w:eastAsia="de-CH"/>
              </w:rPr>
              <w:t xml:space="preserve">ie weitere qualitative Aussagen zu </w:t>
            </w:r>
            <w:r w:rsidRPr="002139BF">
              <w:rPr>
                <w:rFonts w:ascii="Calibri" w:eastAsia="Times New Roman" w:hAnsi="Calibri" w:cs="Calibri"/>
                <w:b/>
                <w:bCs/>
                <w:color w:val="000000"/>
                <w:lang w:eastAsia="de-CH"/>
              </w:rPr>
              <w:t xml:space="preserve">organisatorischen/betrieblichen Anforderungen, </w:t>
            </w:r>
            <w:r w:rsidRPr="002139BF">
              <w:rPr>
                <w:rFonts w:ascii="Calibri" w:eastAsia="Times New Roman" w:hAnsi="Calibri" w:cs="Calibri"/>
                <w:color w:val="000000"/>
                <w:lang w:eastAsia="de-CH"/>
              </w:rPr>
              <w:t>die für Ihren Betrieb wichtig sind.</w:t>
            </w:r>
          </w:p>
        </w:tc>
        <w:tc>
          <w:tcPr>
            <w:tcW w:w="420" w:type="dxa"/>
            <w:tcBorders>
              <w:top w:val="nil"/>
              <w:left w:val="nil"/>
              <w:bottom w:val="nil"/>
              <w:right w:val="nil"/>
            </w:tcBorders>
            <w:shd w:val="clear" w:color="auto" w:fill="auto"/>
            <w:noWrap/>
            <w:vAlign w:val="bottom"/>
            <w:hideMark/>
          </w:tcPr>
          <w:p w14:paraId="01FAF8B1" w14:textId="77777777" w:rsidR="00706177" w:rsidRPr="002139BF" w:rsidRDefault="00706177" w:rsidP="00706177">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4233E00" w14:textId="77777777" w:rsidR="00706177" w:rsidRPr="002139BF" w:rsidRDefault="00706177" w:rsidP="00706177">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70E331C" w14:textId="77777777" w:rsidR="00706177" w:rsidRPr="002139BF" w:rsidRDefault="00706177" w:rsidP="00706177">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6CB90FC" w14:textId="77777777" w:rsidR="00706177" w:rsidRPr="002139BF" w:rsidRDefault="00706177" w:rsidP="00706177">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A860F41" w14:textId="77777777" w:rsidR="00706177" w:rsidRPr="002139BF" w:rsidRDefault="00706177" w:rsidP="00706177">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7404062E" w14:textId="77777777" w:rsidR="00706177" w:rsidRPr="002139BF" w:rsidRDefault="00706177" w:rsidP="00706177">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596DFD2F" w14:textId="77777777" w:rsidR="00706177" w:rsidRPr="002139BF" w:rsidRDefault="00706177" w:rsidP="00706177">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6B96D242" w14:textId="77777777" w:rsidR="00706177" w:rsidRPr="002139BF" w:rsidRDefault="00706177" w:rsidP="00706177">
            <w:pPr>
              <w:rPr>
                <w:rFonts w:ascii="Calibri" w:eastAsia="Times New Roman" w:hAnsi="Calibri" w:cs="Calibri"/>
                <w:lang w:eastAsia="de-CH"/>
              </w:rPr>
            </w:pPr>
          </w:p>
        </w:tc>
      </w:tr>
      <w:tr w:rsidR="00A41386" w:rsidRPr="002139BF" w14:paraId="17965031" w14:textId="77777777" w:rsidTr="00C61A86">
        <w:trPr>
          <w:trHeight w:val="507"/>
        </w:trPr>
        <w:tc>
          <w:tcPr>
            <w:tcW w:w="5720" w:type="dxa"/>
            <w:vMerge w:val="restart"/>
            <w:tcBorders>
              <w:top w:val="nil"/>
              <w:left w:val="nil"/>
              <w:bottom w:val="nil"/>
              <w:right w:val="nil"/>
            </w:tcBorders>
            <w:shd w:val="clear" w:color="auto" w:fill="auto"/>
            <w:hideMark/>
          </w:tcPr>
          <w:p w14:paraId="3B1D1D84" w14:textId="03E8D194" w:rsidR="00A41386" w:rsidRPr="002139BF" w:rsidRDefault="001F0950"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13</w:t>
            </w:r>
            <w:r w:rsidR="00A41386"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67021536"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5F4A4AA"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55DE4C0"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E1D6F2C"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A3EA128"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7FB961E1"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05ECF99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6F2FCB4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007EC77A" w14:textId="77777777" w:rsidTr="00C61A86">
        <w:trPr>
          <w:trHeight w:val="435"/>
        </w:trPr>
        <w:tc>
          <w:tcPr>
            <w:tcW w:w="5720" w:type="dxa"/>
            <w:vMerge/>
            <w:tcBorders>
              <w:top w:val="nil"/>
              <w:left w:val="nil"/>
              <w:bottom w:val="nil"/>
              <w:right w:val="nil"/>
            </w:tcBorders>
            <w:vAlign w:val="center"/>
            <w:hideMark/>
          </w:tcPr>
          <w:p w14:paraId="7C8F22C4"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1A35B789"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19CEBFD7"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2BA25002"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0CE41959"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25AD1CC9"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7D36205C"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2084655B"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12311852"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14A01EF9" w14:textId="77777777" w:rsidTr="00C61A86">
        <w:trPr>
          <w:trHeight w:val="300"/>
        </w:trPr>
        <w:tc>
          <w:tcPr>
            <w:tcW w:w="5720" w:type="dxa"/>
            <w:tcBorders>
              <w:top w:val="nil"/>
              <w:left w:val="nil"/>
              <w:bottom w:val="nil"/>
              <w:right w:val="nil"/>
            </w:tcBorders>
            <w:shd w:val="clear" w:color="auto" w:fill="auto"/>
            <w:noWrap/>
            <w:vAlign w:val="bottom"/>
            <w:hideMark/>
          </w:tcPr>
          <w:p w14:paraId="1AB743F4"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03B696B3"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EC012B5"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799A5206"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049B571"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6C278A9"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3D9B9F3F"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1639020A"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240FFE6B" w14:textId="77777777" w:rsidR="00A41386" w:rsidRPr="002139BF" w:rsidRDefault="00A41386" w:rsidP="00A41386">
            <w:pPr>
              <w:rPr>
                <w:rFonts w:ascii="Calibri" w:eastAsia="Times New Roman" w:hAnsi="Calibri" w:cs="Calibri"/>
                <w:lang w:eastAsia="de-CH"/>
              </w:rPr>
            </w:pPr>
          </w:p>
        </w:tc>
      </w:tr>
      <w:tr w:rsidR="00A41386" w:rsidRPr="002139BF" w14:paraId="2262720E" w14:textId="77777777" w:rsidTr="00C61A86">
        <w:trPr>
          <w:trHeight w:val="507"/>
        </w:trPr>
        <w:tc>
          <w:tcPr>
            <w:tcW w:w="5720" w:type="dxa"/>
            <w:vMerge w:val="restart"/>
            <w:tcBorders>
              <w:top w:val="nil"/>
              <w:left w:val="nil"/>
              <w:bottom w:val="nil"/>
              <w:right w:val="nil"/>
            </w:tcBorders>
            <w:shd w:val="clear" w:color="auto" w:fill="auto"/>
            <w:hideMark/>
          </w:tcPr>
          <w:p w14:paraId="797584A9" w14:textId="04B18FAF" w:rsidR="00A41386" w:rsidRPr="002139BF" w:rsidRDefault="001F0950"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14 </w:t>
            </w:r>
            <w:r w:rsidR="00A41386"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2C6F32B2"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0F88E56"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A795183"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B38C104"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0B5199A9"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5480AEC0"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67BCEB1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5593CE69"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00E520F2" w14:textId="77777777" w:rsidTr="00C61A86">
        <w:trPr>
          <w:trHeight w:val="435"/>
        </w:trPr>
        <w:tc>
          <w:tcPr>
            <w:tcW w:w="5720" w:type="dxa"/>
            <w:vMerge/>
            <w:tcBorders>
              <w:top w:val="nil"/>
              <w:left w:val="nil"/>
              <w:bottom w:val="nil"/>
              <w:right w:val="nil"/>
            </w:tcBorders>
            <w:vAlign w:val="center"/>
            <w:hideMark/>
          </w:tcPr>
          <w:p w14:paraId="35BE49BF"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601FE2E0"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424F97F2"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02850053"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436A28B9"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5AA9205E"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254B9ADB"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60807BD4"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3C1B5DAA"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5F8B6A23" w14:textId="77777777" w:rsidTr="00C61A86">
        <w:trPr>
          <w:trHeight w:val="300"/>
        </w:trPr>
        <w:tc>
          <w:tcPr>
            <w:tcW w:w="5720" w:type="dxa"/>
            <w:tcBorders>
              <w:top w:val="nil"/>
              <w:left w:val="nil"/>
              <w:bottom w:val="nil"/>
              <w:right w:val="nil"/>
            </w:tcBorders>
            <w:shd w:val="clear" w:color="auto" w:fill="auto"/>
            <w:noWrap/>
            <w:vAlign w:val="bottom"/>
            <w:hideMark/>
          </w:tcPr>
          <w:p w14:paraId="712DA3C0"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7EEFF3A9"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66389F6"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3B08E0A"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745F025"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11AA578"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764AA0E4"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280B42CB"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530E1D6B" w14:textId="77777777" w:rsidR="00A41386" w:rsidRPr="002139BF" w:rsidRDefault="00A41386" w:rsidP="00A41386">
            <w:pPr>
              <w:rPr>
                <w:rFonts w:ascii="Calibri" w:eastAsia="Times New Roman" w:hAnsi="Calibri" w:cs="Calibri"/>
                <w:lang w:eastAsia="de-CH"/>
              </w:rPr>
            </w:pPr>
          </w:p>
        </w:tc>
      </w:tr>
      <w:tr w:rsidR="00A41386" w:rsidRPr="002139BF" w14:paraId="3159308F" w14:textId="77777777" w:rsidTr="00C61A86">
        <w:trPr>
          <w:trHeight w:val="507"/>
        </w:trPr>
        <w:tc>
          <w:tcPr>
            <w:tcW w:w="5720" w:type="dxa"/>
            <w:vMerge w:val="restart"/>
            <w:tcBorders>
              <w:top w:val="nil"/>
              <w:left w:val="nil"/>
              <w:bottom w:val="nil"/>
              <w:right w:val="nil"/>
            </w:tcBorders>
            <w:shd w:val="clear" w:color="auto" w:fill="auto"/>
            <w:hideMark/>
          </w:tcPr>
          <w:p w14:paraId="02739982" w14:textId="39204495" w:rsidR="00A41386" w:rsidRPr="002139BF" w:rsidRDefault="001F0950"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15</w:t>
            </w:r>
            <w:r w:rsidR="00A41386"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27D4CD12"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9CBF1E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00BE48B"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334B4FC2"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6B3FA635"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03D82C34"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17247E91"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6E183293"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0CBD0191" w14:textId="77777777" w:rsidTr="00C61A86">
        <w:trPr>
          <w:trHeight w:val="435"/>
        </w:trPr>
        <w:tc>
          <w:tcPr>
            <w:tcW w:w="5720" w:type="dxa"/>
            <w:vMerge/>
            <w:tcBorders>
              <w:top w:val="nil"/>
              <w:left w:val="nil"/>
              <w:bottom w:val="nil"/>
              <w:right w:val="nil"/>
            </w:tcBorders>
            <w:vAlign w:val="center"/>
            <w:hideMark/>
          </w:tcPr>
          <w:p w14:paraId="45A89ADE"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704A03F9"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628752AD"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7C7BB459"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30C2C40D"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3AE7FB2B"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709B6F4B"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160985D0"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065F2FE4"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3205C02A" w14:textId="77777777" w:rsidTr="00C61A86">
        <w:trPr>
          <w:trHeight w:val="300"/>
        </w:trPr>
        <w:tc>
          <w:tcPr>
            <w:tcW w:w="5720" w:type="dxa"/>
            <w:tcBorders>
              <w:top w:val="nil"/>
              <w:left w:val="nil"/>
              <w:bottom w:val="nil"/>
              <w:right w:val="nil"/>
            </w:tcBorders>
            <w:shd w:val="clear" w:color="auto" w:fill="auto"/>
            <w:noWrap/>
            <w:vAlign w:val="bottom"/>
            <w:hideMark/>
          </w:tcPr>
          <w:p w14:paraId="49F1D2F2"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5D365B63"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95CDE21"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AC24073"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92F58EA"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4872DA61"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79309F1D"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5955209B"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31D0CAED" w14:textId="77777777" w:rsidR="00A41386" w:rsidRPr="002139BF" w:rsidRDefault="00A41386" w:rsidP="00A41386">
            <w:pPr>
              <w:rPr>
                <w:rFonts w:ascii="Calibri" w:eastAsia="Times New Roman" w:hAnsi="Calibri" w:cs="Calibri"/>
                <w:lang w:eastAsia="de-CH"/>
              </w:rPr>
            </w:pPr>
          </w:p>
        </w:tc>
      </w:tr>
      <w:tr w:rsidR="00A41386" w:rsidRPr="002139BF" w14:paraId="5249DF4B" w14:textId="77777777" w:rsidTr="00C61A86">
        <w:trPr>
          <w:trHeight w:val="507"/>
        </w:trPr>
        <w:tc>
          <w:tcPr>
            <w:tcW w:w="5720" w:type="dxa"/>
            <w:vMerge w:val="restart"/>
            <w:tcBorders>
              <w:top w:val="nil"/>
              <w:left w:val="nil"/>
              <w:bottom w:val="nil"/>
              <w:right w:val="nil"/>
            </w:tcBorders>
            <w:shd w:val="clear" w:color="auto" w:fill="auto"/>
            <w:hideMark/>
          </w:tcPr>
          <w:p w14:paraId="21A9CB79" w14:textId="15ACD5BD" w:rsidR="00A41386" w:rsidRPr="002139BF" w:rsidRDefault="001F0950"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16 </w:t>
            </w:r>
            <w:r w:rsidR="00A41386"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09EFADFD"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AF26BE5"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512217BE"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3F5AEEA"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23440726"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03D302DE"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5121ABC1"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13C6F24B"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41BF2AF0" w14:textId="77777777" w:rsidTr="00C61A86">
        <w:trPr>
          <w:trHeight w:val="435"/>
        </w:trPr>
        <w:tc>
          <w:tcPr>
            <w:tcW w:w="5720" w:type="dxa"/>
            <w:vMerge/>
            <w:tcBorders>
              <w:top w:val="nil"/>
              <w:left w:val="nil"/>
              <w:bottom w:val="nil"/>
              <w:right w:val="nil"/>
            </w:tcBorders>
            <w:vAlign w:val="center"/>
            <w:hideMark/>
          </w:tcPr>
          <w:p w14:paraId="770814FD"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0C1A1876"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602925BB"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25995FFC"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0804135A"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1F671E24"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51FC18A1"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4F49B240"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59483251"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3A1C9B6F" w14:textId="77777777" w:rsidTr="00C61A86">
        <w:trPr>
          <w:trHeight w:val="300"/>
        </w:trPr>
        <w:tc>
          <w:tcPr>
            <w:tcW w:w="5720" w:type="dxa"/>
            <w:tcBorders>
              <w:top w:val="nil"/>
              <w:left w:val="nil"/>
              <w:bottom w:val="nil"/>
              <w:right w:val="nil"/>
            </w:tcBorders>
            <w:shd w:val="clear" w:color="auto" w:fill="auto"/>
            <w:noWrap/>
            <w:vAlign w:val="bottom"/>
            <w:hideMark/>
          </w:tcPr>
          <w:p w14:paraId="5DDF0709"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501DD9E8"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243D79DE"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578F24B"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6BF40D5F"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0CB1E575"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1FBC7B5E"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1CD59207"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484FD7F5" w14:textId="77777777" w:rsidR="00A41386" w:rsidRPr="002139BF" w:rsidRDefault="00A41386" w:rsidP="00A41386">
            <w:pPr>
              <w:rPr>
                <w:rFonts w:ascii="Calibri" w:eastAsia="Times New Roman" w:hAnsi="Calibri" w:cs="Calibri"/>
                <w:lang w:eastAsia="de-CH"/>
              </w:rPr>
            </w:pPr>
          </w:p>
        </w:tc>
      </w:tr>
      <w:tr w:rsidR="00A41386" w:rsidRPr="002139BF" w14:paraId="66F603EE" w14:textId="77777777" w:rsidTr="00C61A86">
        <w:trPr>
          <w:trHeight w:val="507"/>
        </w:trPr>
        <w:tc>
          <w:tcPr>
            <w:tcW w:w="5720" w:type="dxa"/>
            <w:vMerge w:val="restart"/>
            <w:tcBorders>
              <w:top w:val="nil"/>
              <w:left w:val="nil"/>
              <w:bottom w:val="nil"/>
              <w:right w:val="nil"/>
            </w:tcBorders>
            <w:shd w:val="clear" w:color="auto" w:fill="auto"/>
            <w:hideMark/>
          </w:tcPr>
          <w:p w14:paraId="7683CB76" w14:textId="191C3807" w:rsidR="00A41386" w:rsidRPr="002139BF" w:rsidRDefault="001F0950" w:rsidP="00A41386">
            <w:pPr>
              <w:tabs>
                <w:tab w:val="left" w:pos="634"/>
              </w:tabs>
              <w:ind w:left="634" w:hanging="634"/>
              <w:rPr>
                <w:rFonts w:ascii="Calibri" w:eastAsia="Times New Roman" w:hAnsi="Calibri" w:cs="Calibri"/>
                <w:color w:val="000000"/>
                <w:lang w:eastAsia="de-CH"/>
              </w:rPr>
            </w:pPr>
            <w:r w:rsidRPr="002139BF">
              <w:rPr>
                <w:rFonts w:ascii="Calibri" w:eastAsia="Times New Roman" w:hAnsi="Calibri" w:cs="Calibri"/>
                <w:lang w:eastAsia="de-CH"/>
              </w:rPr>
              <w:t>C</w:t>
            </w:r>
            <w:r w:rsidR="00A41386" w:rsidRPr="002139BF">
              <w:rPr>
                <w:rFonts w:ascii="Calibri" w:eastAsia="Times New Roman" w:hAnsi="Calibri" w:cs="Calibri"/>
                <w:lang w:eastAsia="de-CH"/>
              </w:rPr>
              <w:t xml:space="preserve"> 17 </w:t>
            </w:r>
            <w:r w:rsidR="00A41386" w:rsidRPr="002139BF">
              <w:rPr>
                <w:rFonts w:ascii="Calibri" w:eastAsia="Times New Roman" w:hAnsi="Calibri" w:cs="Calibri"/>
                <w:lang w:eastAsia="de-CH"/>
              </w:rPr>
              <w:tab/>
            </w:r>
          </w:p>
        </w:tc>
        <w:tc>
          <w:tcPr>
            <w:tcW w:w="420" w:type="dxa"/>
            <w:tcBorders>
              <w:top w:val="nil"/>
              <w:left w:val="nil"/>
              <w:bottom w:val="nil"/>
              <w:right w:val="nil"/>
            </w:tcBorders>
            <w:shd w:val="clear" w:color="auto" w:fill="auto"/>
            <w:hideMark/>
          </w:tcPr>
          <w:p w14:paraId="39215B6A"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FBCBA90"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164E03FA"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9FB433E"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20" w:type="dxa"/>
            <w:tcBorders>
              <w:top w:val="nil"/>
              <w:left w:val="nil"/>
              <w:bottom w:val="nil"/>
              <w:right w:val="nil"/>
            </w:tcBorders>
            <w:shd w:val="clear" w:color="auto" w:fill="auto"/>
            <w:hideMark/>
          </w:tcPr>
          <w:p w14:paraId="474F8EEB"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475" w:type="dxa"/>
            <w:tcBorders>
              <w:top w:val="nil"/>
              <w:left w:val="nil"/>
              <w:bottom w:val="nil"/>
              <w:right w:val="nil"/>
            </w:tcBorders>
            <w:shd w:val="clear" w:color="auto" w:fill="auto"/>
            <w:hideMark/>
          </w:tcPr>
          <w:p w14:paraId="522AAEB4"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240" w:type="dxa"/>
            <w:tcBorders>
              <w:top w:val="nil"/>
              <w:left w:val="nil"/>
              <w:bottom w:val="nil"/>
              <w:right w:val="nil"/>
            </w:tcBorders>
            <w:shd w:val="clear" w:color="auto" w:fill="auto"/>
            <w:hideMark/>
          </w:tcPr>
          <w:p w14:paraId="4A7D075B"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c>
          <w:tcPr>
            <w:tcW w:w="620" w:type="dxa"/>
            <w:tcBorders>
              <w:top w:val="nil"/>
              <w:left w:val="nil"/>
              <w:bottom w:val="nil"/>
              <w:right w:val="nil"/>
            </w:tcBorders>
            <w:shd w:val="clear" w:color="auto" w:fill="auto"/>
            <w:noWrap/>
            <w:vAlign w:val="bottom"/>
            <w:hideMark/>
          </w:tcPr>
          <w:p w14:paraId="39901157" w14:textId="77777777" w:rsidR="00A41386" w:rsidRPr="002139BF" w:rsidRDefault="00A41386" w:rsidP="00A41386">
            <w:pPr>
              <w:rPr>
                <w:rFonts w:ascii="Calibri" w:eastAsia="Times New Roman" w:hAnsi="Calibri" w:cs="Calibri"/>
                <w:color w:val="000000"/>
                <w:lang w:eastAsia="de-CH"/>
              </w:rPr>
            </w:pPr>
            <w:r w:rsidRPr="002139BF">
              <w:rPr>
                <w:rFonts w:ascii="Calibri" w:eastAsia="Times New Roman" w:hAnsi="Calibri" w:cs="Calibri"/>
                <w:color w:val="000000"/>
                <w:lang w:eastAsia="de-CH"/>
              </w:rPr>
              <w:t> </w:t>
            </w:r>
          </w:p>
        </w:tc>
      </w:tr>
      <w:tr w:rsidR="00A41386" w:rsidRPr="002139BF" w14:paraId="585D2FA4" w14:textId="77777777" w:rsidTr="00C61A86">
        <w:trPr>
          <w:trHeight w:val="435"/>
        </w:trPr>
        <w:tc>
          <w:tcPr>
            <w:tcW w:w="5720" w:type="dxa"/>
            <w:vMerge/>
            <w:tcBorders>
              <w:top w:val="nil"/>
              <w:left w:val="nil"/>
              <w:bottom w:val="nil"/>
              <w:right w:val="nil"/>
            </w:tcBorders>
            <w:vAlign w:val="center"/>
            <w:hideMark/>
          </w:tcPr>
          <w:p w14:paraId="0701ACB0" w14:textId="77777777" w:rsidR="00A41386" w:rsidRPr="002139BF" w:rsidRDefault="00A41386" w:rsidP="00A41386">
            <w:pPr>
              <w:rPr>
                <w:rFonts w:ascii="Calibri" w:eastAsia="Times New Roman" w:hAnsi="Calibri" w:cs="Calibri"/>
                <w:color w:val="000000"/>
                <w:lang w:eastAsia="de-CH"/>
              </w:rPr>
            </w:pPr>
          </w:p>
        </w:tc>
        <w:tc>
          <w:tcPr>
            <w:tcW w:w="420" w:type="dxa"/>
            <w:tcBorders>
              <w:top w:val="nil"/>
              <w:left w:val="single" w:sz="4" w:space="0" w:color="auto"/>
              <w:bottom w:val="single" w:sz="4" w:space="0" w:color="auto"/>
              <w:right w:val="single" w:sz="4" w:space="0" w:color="auto"/>
            </w:tcBorders>
            <w:shd w:val="clear" w:color="auto" w:fill="auto"/>
            <w:vAlign w:val="center"/>
            <w:hideMark/>
          </w:tcPr>
          <w:p w14:paraId="664A8CA4"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0</w:t>
            </w:r>
          </w:p>
        </w:tc>
        <w:tc>
          <w:tcPr>
            <w:tcW w:w="420" w:type="dxa"/>
            <w:tcBorders>
              <w:top w:val="nil"/>
              <w:left w:val="nil"/>
              <w:bottom w:val="single" w:sz="4" w:space="0" w:color="auto"/>
              <w:right w:val="single" w:sz="4" w:space="0" w:color="auto"/>
            </w:tcBorders>
            <w:shd w:val="clear" w:color="auto" w:fill="auto"/>
            <w:vAlign w:val="center"/>
            <w:hideMark/>
          </w:tcPr>
          <w:p w14:paraId="55024BF7"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20</w:t>
            </w:r>
          </w:p>
        </w:tc>
        <w:tc>
          <w:tcPr>
            <w:tcW w:w="420" w:type="dxa"/>
            <w:tcBorders>
              <w:top w:val="nil"/>
              <w:left w:val="nil"/>
              <w:bottom w:val="single" w:sz="4" w:space="0" w:color="auto"/>
              <w:right w:val="single" w:sz="4" w:space="0" w:color="auto"/>
            </w:tcBorders>
            <w:shd w:val="clear" w:color="auto" w:fill="auto"/>
            <w:vAlign w:val="center"/>
            <w:hideMark/>
          </w:tcPr>
          <w:p w14:paraId="54291B25"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40</w:t>
            </w:r>
          </w:p>
        </w:tc>
        <w:tc>
          <w:tcPr>
            <w:tcW w:w="420" w:type="dxa"/>
            <w:tcBorders>
              <w:top w:val="nil"/>
              <w:left w:val="nil"/>
              <w:bottom w:val="single" w:sz="4" w:space="0" w:color="auto"/>
              <w:right w:val="single" w:sz="4" w:space="0" w:color="auto"/>
            </w:tcBorders>
            <w:shd w:val="clear" w:color="auto" w:fill="auto"/>
            <w:vAlign w:val="center"/>
            <w:hideMark/>
          </w:tcPr>
          <w:p w14:paraId="4803412B"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60</w:t>
            </w:r>
          </w:p>
        </w:tc>
        <w:tc>
          <w:tcPr>
            <w:tcW w:w="420" w:type="dxa"/>
            <w:tcBorders>
              <w:top w:val="nil"/>
              <w:left w:val="nil"/>
              <w:bottom w:val="single" w:sz="4" w:space="0" w:color="auto"/>
              <w:right w:val="single" w:sz="4" w:space="0" w:color="auto"/>
            </w:tcBorders>
            <w:shd w:val="clear" w:color="auto" w:fill="auto"/>
            <w:vAlign w:val="center"/>
            <w:hideMark/>
          </w:tcPr>
          <w:p w14:paraId="3FE7E996"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80</w:t>
            </w:r>
          </w:p>
        </w:tc>
        <w:tc>
          <w:tcPr>
            <w:tcW w:w="475" w:type="dxa"/>
            <w:tcBorders>
              <w:top w:val="nil"/>
              <w:left w:val="nil"/>
              <w:bottom w:val="single" w:sz="4" w:space="0" w:color="auto"/>
              <w:right w:val="single" w:sz="4" w:space="0" w:color="auto"/>
            </w:tcBorders>
            <w:shd w:val="clear" w:color="auto" w:fill="auto"/>
            <w:vAlign w:val="center"/>
            <w:hideMark/>
          </w:tcPr>
          <w:p w14:paraId="3EF8E699" w14:textId="77777777" w:rsidR="00A41386" w:rsidRPr="002139BF" w:rsidRDefault="00A41386" w:rsidP="00A41386">
            <w:pPr>
              <w:jc w:val="center"/>
              <w:rPr>
                <w:rFonts w:ascii="Calibri" w:eastAsia="Times New Roman" w:hAnsi="Calibri" w:cs="Calibri"/>
                <w:i/>
                <w:iCs/>
                <w:color w:val="000000"/>
                <w:lang w:eastAsia="de-CH"/>
              </w:rPr>
            </w:pPr>
            <w:r w:rsidRPr="002139BF">
              <w:rPr>
                <w:rFonts w:ascii="Calibri" w:eastAsia="Times New Roman" w:hAnsi="Calibri" w:cs="Calibri"/>
                <w:i/>
                <w:iCs/>
                <w:color w:val="000000"/>
                <w:lang w:eastAsia="de-CH"/>
              </w:rPr>
              <w:t>100</w:t>
            </w:r>
          </w:p>
        </w:tc>
        <w:tc>
          <w:tcPr>
            <w:tcW w:w="240" w:type="dxa"/>
            <w:tcBorders>
              <w:top w:val="nil"/>
              <w:left w:val="nil"/>
              <w:bottom w:val="nil"/>
              <w:right w:val="nil"/>
            </w:tcBorders>
            <w:shd w:val="clear" w:color="auto" w:fill="auto"/>
            <w:vAlign w:val="center"/>
            <w:hideMark/>
          </w:tcPr>
          <w:p w14:paraId="6DB363E1" w14:textId="77777777" w:rsidR="00A41386" w:rsidRPr="002139BF" w:rsidRDefault="00A41386" w:rsidP="00A41386">
            <w:pPr>
              <w:jc w:val="center"/>
              <w:rPr>
                <w:rFonts w:ascii="Calibri" w:eastAsia="Times New Roman" w:hAnsi="Calibri" w:cs="Calibri"/>
                <w:i/>
                <w:iCs/>
                <w:color w:val="000000"/>
                <w:lang w:eastAsia="de-CH"/>
              </w:rPr>
            </w:pPr>
          </w:p>
        </w:tc>
        <w:tc>
          <w:tcPr>
            <w:tcW w:w="620" w:type="dxa"/>
            <w:tcBorders>
              <w:top w:val="nil"/>
              <w:left w:val="single" w:sz="4" w:space="0" w:color="auto"/>
              <w:bottom w:val="single" w:sz="4" w:space="0" w:color="auto"/>
              <w:right w:val="single" w:sz="4" w:space="0" w:color="auto"/>
            </w:tcBorders>
            <w:shd w:val="clear" w:color="auto" w:fill="auto"/>
            <w:vAlign w:val="center"/>
            <w:hideMark/>
          </w:tcPr>
          <w:p w14:paraId="160BA8F3" w14:textId="77777777" w:rsidR="00A41386" w:rsidRPr="002139BF" w:rsidRDefault="00A41386" w:rsidP="00A41386">
            <w:pPr>
              <w:jc w:val="center"/>
              <w:rPr>
                <w:rFonts w:ascii="Calibri" w:eastAsia="Times New Roman" w:hAnsi="Calibri" w:cs="Calibri"/>
                <w:b/>
                <w:bCs/>
                <w:i/>
                <w:iCs/>
                <w:color w:val="000000"/>
                <w:lang w:eastAsia="de-CH"/>
              </w:rPr>
            </w:pPr>
            <w:r w:rsidRPr="002139BF">
              <w:rPr>
                <w:rFonts w:ascii="Calibri" w:eastAsia="Times New Roman" w:hAnsi="Calibri" w:cs="Calibri"/>
                <w:b/>
                <w:bCs/>
                <w:i/>
                <w:iCs/>
                <w:color w:val="000000"/>
                <w:lang w:eastAsia="de-CH"/>
              </w:rPr>
              <w:t>HB</w:t>
            </w:r>
          </w:p>
        </w:tc>
      </w:tr>
      <w:tr w:rsidR="00A41386" w:rsidRPr="002139BF" w14:paraId="1DBFDECF" w14:textId="77777777" w:rsidTr="00C61A86">
        <w:trPr>
          <w:trHeight w:val="300"/>
        </w:trPr>
        <w:tc>
          <w:tcPr>
            <w:tcW w:w="5720" w:type="dxa"/>
            <w:tcBorders>
              <w:top w:val="nil"/>
              <w:left w:val="nil"/>
              <w:bottom w:val="nil"/>
              <w:right w:val="nil"/>
            </w:tcBorders>
            <w:shd w:val="clear" w:color="auto" w:fill="auto"/>
            <w:noWrap/>
            <w:vAlign w:val="bottom"/>
            <w:hideMark/>
          </w:tcPr>
          <w:p w14:paraId="09F99DB8" w14:textId="77777777" w:rsidR="00A41386" w:rsidRPr="002139BF" w:rsidRDefault="00A41386" w:rsidP="00A41386">
            <w:pPr>
              <w:jc w:val="center"/>
              <w:rPr>
                <w:rFonts w:ascii="Calibri" w:eastAsia="Times New Roman" w:hAnsi="Calibri" w:cs="Calibri"/>
                <w:b/>
                <w:bCs/>
                <w:i/>
                <w:iCs/>
                <w:color w:val="000000"/>
                <w:lang w:eastAsia="de-CH"/>
              </w:rPr>
            </w:pPr>
          </w:p>
        </w:tc>
        <w:tc>
          <w:tcPr>
            <w:tcW w:w="420" w:type="dxa"/>
            <w:tcBorders>
              <w:top w:val="nil"/>
              <w:left w:val="nil"/>
              <w:bottom w:val="nil"/>
              <w:right w:val="nil"/>
            </w:tcBorders>
            <w:shd w:val="clear" w:color="auto" w:fill="auto"/>
            <w:noWrap/>
            <w:vAlign w:val="bottom"/>
            <w:hideMark/>
          </w:tcPr>
          <w:p w14:paraId="482447FA"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32EA1B23"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A1FD4F8"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123A2455" w14:textId="77777777" w:rsidR="00A41386" w:rsidRPr="002139BF" w:rsidRDefault="00A41386" w:rsidP="00A41386">
            <w:pPr>
              <w:rPr>
                <w:rFonts w:ascii="Calibri" w:eastAsia="Times New Roman" w:hAnsi="Calibri" w:cs="Calibri"/>
                <w:lang w:eastAsia="de-CH"/>
              </w:rPr>
            </w:pPr>
          </w:p>
        </w:tc>
        <w:tc>
          <w:tcPr>
            <w:tcW w:w="420" w:type="dxa"/>
            <w:tcBorders>
              <w:top w:val="nil"/>
              <w:left w:val="nil"/>
              <w:bottom w:val="nil"/>
              <w:right w:val="nil"/>
            </w:tcBorders>
            <w:shd w:val="clear" w:color="auto" w:fill="auto"/>
            <w:noWrap/>
            <w:vAlign w:val="bottom"/>
            <w:hideMark/>
          </w:tcPr>
          <w:p w14:paraId="5B909C7B" w14:textId="77777777" w:rsidR="00A41386" w:rsidRPr="002139BF" w:rsidRDefault="00A41386" w:rsidP="00A41386">
            <w:pPr>
              <w:rPr>
                <w:rFonts w:ascii="Calibri" w:eastAsia="Times New Roman" w:hAnsi="Calibri" w:cs="Calibri"/>
                <w:lang w:eastAsia="de-CH"/>
              </w:rPr>
            </w:pPr>
          </w:p>
        </w:tc>
        <w:tc>
          <w:tcPr>
            <w:tcW w:w="475" w:type="dxa"/>
            <w:tcBorders>
              <w:top w:val="nil"/>
              <w:left w:val="nil"/>
              <w:bottom w:val="nil"/>
              <w:right w:val="nil"/>
            </w:tcBorders>
            <w:shd w:val="clear" w:color="auto" w:fill="auto"/>
            <w:noWrap/>
            <w:vAlign w:val="bottom"/>
            <w:hideMark/>
          </w:tcPr>
          <w:p w14:paraId="55CFFF16" w14:textId="77777777" w:rsidR="00A41386" w:rsidRPr="002139BF" w:rsidRDefault="00A41386" w:rsidP="00A41386">
            <w:pPr>
              <w:rPr>
                <w:rFonts w:ascii="Calibri" w:eastAsia="Times New Roman" w:hAnsi="Calibri" w:cs="Calibri"/>
                <w:lang w:eastAsia="de-CH"/>
              </w:rPr>
            </w:pPr>
          </w:p>
        </w:tc>
        <w:tc>
          <w:tcPr>
            <w:tcW w:w="240" w:type="dxa"/>
            <w:tcBorders>
              <w:top w:val="nil"/>
              <w:left w:val="nil"/>
              <w:bottom w:val="nil"/>
              <w:right w:val="nil"/>
            </w:tcBorders>
            <w:shd w:val="clear" w:color="auto" w:fill="auto"/>
            <w:noWrap/>
            <w:vAlign w:val="bottom"/>
            <w:hideMark/>
          </w:tcPr>
          <w:p w14:paraId="2779D81E" w14:textId="77777777" w:rsidR="00A41386" w:rsidRPr="002139BF" w:rsidRDefault="00A41386" w:rsidP="00A41386">
            <w:pPr>
              <w:rPr>
                <w:rFonts w:ascii="Calibri" w:eastAsia="Times New Roman" w:hAnsi="Calibri" w:cs="Calibri"/>
                <w:lang w:eastAsia="de-CH"/>
              </w:rPr>
            </w:pPr>
          </w:p>
        </w:tc>
        <w:tc>
          <w:tcPr>
            <w:tcW w:w="620" w:type="dxa"/>
            <w:tcBorders>
              <w:top w:val="nil"/>
              <w:left w:val="nil"/>
              <w:bottom w:val="nil"/>
              <w:right w:val="nil"/>
            </w:tcBorders>
            <w:shd w:val="clear" w:color="auto" w:fill="auto"/>
            <w:noWrap/>
            <w:vAlign w:val="bottom"/>
            <w:hideMark/>
          </w:tcPr>
          <w:p w14:paraId="0864CAAC" w14:textId="77777777" w:rsidR="00A41386" w:rsidRPr="002139BF" w:rsidRDefault="00A41386" w:rsidP="00A41386">
            <w:pPr>
              <w:rPr>
                <w:rFonts w:ascii="Calibri" w:eastAsia="Times New Roman" w:hAnsi="Calibri" w:cs="Calibri"/>
                <w:lang w:eastAsia="de-CH"/>
              </w:rPr>
            </w:pPr>
          </w:p>
        </w:tc>
      </w:tr>
    </w:tbl>
    <w:p w14:paraId="1EFAE2F0" w14:textId="06D45CDB" w:rsidR="003E17B0" w:rsidRPr="003B1D5F" w:rsidRDefault="003E17B0" w:rsidP="00FF3380"/>
    <w:sectPr w:rsidR="003E17B0" w:rsidRPr="003B1D5F" w:rsidSect="002B47C8">
      <w:headerReference w:type="even" r:id="rId9"/>
      <w:headerReference w:type="default" r:id="rId10"/>
      <w:footerReference w:type="even" r:id="rId11"/>
      <w:footerReference w:type="default" r:id="rId12"/>
      <w:headerReference w:type="first" r:id="rId13"/>
      <w:footerReference w:type="first" r:id="rId14"/>
      <w:type w:val="continuous"/>
      <w:pgSz w:w="11901" w:h="16817"/>
      <w:pgMar w:top="2041" w:right="1418" w:bottom="1701" w:left="1418" w:header="709" w:footer="2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21254" w14:textId="77777777" w:rsidR="009829E1" w:rsidRDefault="009829E1" w:rsidP="003370A9">
      <w:r>
        <w:separator/>
      </w:r>
    </w:p>
  </w:endnote>
  <w:endnote w:type="continuationSeparator" w:id="0">
    <w:p w14:paraId="2A22BEDC" w14:textId="77777777" w:rsidR="009829E1" w:rsidRDefault="009829E1" w:rsidP="00337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80DE" w14:textId="77777777" w:rsidR="00FE6D5B" w:rsidRDefault="00FE6D5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6AD72" w14:textId="0EA6DB2C" w:rsidR="003E17B0" w:rsidRPr="002B47C8" w:rsidRDefault="003E17B0">
    <w:pPr>
      <w:pStyle w:val="Fuzeile"/>
      <w:jc w:val="right"/>
      <w:rPr>
        <w:rFonts w:ascii="Calibri" w:hAnsi="Calibri" w:cs="Calibri"/>
      </w:rPr>
    </w:pPr>
    <w:r w:rsidRPr="002B47C8">
      <w:rPr>
        <w:rFonts w:ascii="Calibri" w:hAnsi="Calibri" w:cs="Calibri"/>
      </w:rPr>
      <w:t xml:space="preserve">- </w:t>
    </w:r>
    <w:sdt>
      <w:sdtPr>
        <w:rPr>
          <w:rFonts w:ascii="Calibri" w:hAnsi="Calibri" w:cs="Calibri"/>
        </w:rPr>
        <w:id w:val="78339479"/>
        <w:docPartObj>
          <w:docPartGallery w:val="Page Numbers (Bottom of Page)"/>
          <w:docPartUnique/>
        </w:docPartObj>
      </w:sdtPr>
      <w:sdtContent>
        <w:r w:rsidRPr="002B47C8">
          <w:rPr>
            <w:rFonts w:ascii="Calibri" w:hAnsi="Calibri" w:cs="Calibri"/>
          </w:rPr>
          <w:fldChar w:fldCharType="begin"/>
        </w:r>
        <w:r w:rsidRPr="002B47C8">
          <w:rPr>
            <w:rFonts w:ascii="Calibri" w:hAnsi="Calibri" w:cs="Calibri"/>
          </w:rPr>
          <w:instrText>PAGE   \* MERGEFORMAT</w:instrText>
        </w:r>
        <w:r w:rsidRPr="002B47C8">
          <w:rPr>
            <w:rFonts w:ascii="Calibri" w:hAnsi="Calibri" w:cs="Calibri"/>
          </w:rPr>
          <w:fldChar w:fldCharType="separate"/>
        </w:r>
        <w:r w:rsidRPr="002B47C8">
          <w:rPr>
            <w:rFonts w:ascii="Calibri" w:hAnsi="Calibri" w:cs="Calibri"/>
            <w:lang w:val="fr-FR"/>
          </w:rPr>
          <w:t>2</w:t>
        </w:r>
        <w:r w:rsidRPr="002B47C8">
          <w:rPr>
            <w:rFonts w:ascii="Calibri" w:hAnsi="Calibri" w:cs="Calibri"/>
          </w:rPr>
          <w:fldChar w:fldCharType="end"/>
        </w:r>
      </w:sdtContent>
    </w:sdt>
    <w:r w:rsidRPr="002B47C8">
      <w:rPr>
        <w:rFonts w:ascii="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0045" w14:textId="6D352FBC" w:rsidR="00D324E2" w:rsidRPr="00C320E2" w:rsidRDefault="00D324E2" w:rsidP="003370A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9B85E" w14:textId="77777777" w:rsidR="009829E1" w:rsidRDefault="009829E1" w:rsidP="003370A9">
      <w:r>
        <w:separator/>
      </w:r>
    </w:p>
  </w:footnote>
  <w:footnote w:type="continuationSeparator" w:id="0">
    <w:p w14:paraId="4FF3D7F8" w14:textId="77777777" w:rsidR="009829E1" w:rsidRDefault="009829E1" w:rsidP="003370A9">
      <w:r>
        <w:continuationSeparator/>
      </w:r>
    </w:p>
  </w:footnote>
  <w:footnote w:id="1">
    <w:p w14:paraId="3A18301C" w14:textId="77777777" w:rsidR="002B47C8" w:rsidRPr="00AE1E63" w:rsidRDefault="002B47C8" w:rsidP="002B47C8">
      <w:pPr>
        <w:pStyle w:val="Funotentext"/>
        <w:tabs>
          <w:tab w:val="left" w:pos="142"/>
        </w:tabs>
        <w:spacing w:after="60"/>
        <w:ind w:left="142" w:hanging="142"/>
        <w:rPr>
          <w:rFonts w:ascii="Calibri" w:hAnsi="Calibri" w:cs="Calibri"/>
          <w:sz w:val="18"/>
          <w:szCs w:val="18"/>
        </w:rPr>
      </w:pPr>
      <w:r>
        <w:rPr>
          <w:rStyle w:val="Funotenzeichen"/>
        </w:rPr>
        <w:footnoteRef/>
      </w:r>
      <w:r>
        <w:t xml:space="preserve"> </w:t>
      </w:r>
      <w:r w:rsidRPr="00AE1E63">
        <w:rPr>
          <w:rFonts w:ascii="Calibri" w:hAnsi="Calibri" w:cs="Calibri"/>
          <w:sz w:val="18"/>
          <w:szCs w:val="18"/>
        </w:rPr>
        <w:t>Der Arbeitsweg</w:t>
      </w:r>
      <w:r>
        <w:rPr>
          <w:rFonts w:ascii="Calibri" w:hAnsi="Calibri" w:cs="Calibri"/>
          <w:sz w:val="18"/>
          <w:szCs w:val="18"/>
        </w:rPr>
        <w:t xml:space="preserve"> fällt nicht in den Zuständigkeitsbereich von Arbeitgebenden. Diese haben aber meist bessere Kontakte zur öffentlichen Hand, als Arbeitnehmende mit Behinderungen und können so leichter Verbesserungen der Zugänglichkeit anstossen. </w:t>
      </w:r>
      <w:r w:rsidRPr="00DF7BC6">
        <w:rPr>
          <w:rFonts w:ascii="Calibri" w:hAnsi="Calibri" w:cs="Calibri"/>
          <w:sz w:val="18"/>
          <w:szCs w:val="18"/>
        </w:rPr>
        <w:t>Die Schweizer Norm 640 075 «Fussgängerverkehr – Hindernisfreier Verkehrsraum» gibt eine vollständige Übersicht zu den Anforderungen</w:t>
      </w:r>
      <w:r>
        <w:rPr>
          <w:rFonts w:ascii="Calibri" w:hAnsi="Calibri" w:cs="Calibri"/>
          <w:sz w:val="18"/>
          <w:szCs w:val="18"/>
        </w:rPr>
        <w:t>.</w:t>
      </w:r>
    </w:p>
  </w:footnote>
  <w:footnote w:id="2">
    <w:p w14:paraId="7387AD66" w14:textId="21F495E7" w:rsidR="00DF7BC6" w:rsidRPr="00DF7BC6" w:rsidRDefault="00DF7BC6" w:rsidP="00DF7BC6">
      <w:pPr>
        <w:pStyle w:val="Funotentext"/>
        <w:spacing w:before="0"/>
        <w:rPr>
          <w:rFonts w:ascii="Calibri" w:hAnsi="Calibri" w:cs="Calibri"/>
          <w:sz w:val="18"/>
          <w:szCs w:val="18"/>
        </w:rPr>
      </w:pPr>
      <w:r>
        <w:rPr>
          <w:rStyle w:val="Funotenzeichen"/>
        </w:rPr>
        <w:footnoteRef/>
      </w:r>
      <w:r>
        <w:t xml:space="preserve"> </w:t>
      </w:r>
      <w:r w:rsidRPr="00DF7BC6">
        <w:rPr>
          <w:rFonts w:ascii="Calibri" w:hAnsi="Calibri" w:cs="Calibri"/>
          <w:sz w:val="18"/>
          <w:szCs w:val="18"/>
        </w:rPr>
        <w:t xml:space="preserve">Die Schweizer Norm </w:t>
      </w:r>
      <w:r>
        <w:rPr>
          <w:rFonts w:ascii="Calibri" w:hAnsi="Calibri" w:cs="Calibri"/>
          <w:sz w:val="18"/>
          <w:szCs w:val="18"/>
        </w:rPr>
        <w:t>521 500</w:t>
      </w:r>
      <w:r w:rsidRPr="00DF7BC6">
        <w:rPr>
          <w:rFonts w:ascii="Calibri" w:hAnsi="Calibri" w:cs="Calibri"/>
          <w:sz w:val="18"/>
          <w:szCs w:val="18"/>
        </w:rPr>
        <w:t xml:space="preserve"> «</w:t>
      </w:r>
      <w:r>
        <w:rPr>
          <w:rFonts w:ascii="Calibri" w:hAnsi="Calibri" w:cs="Calibri"/>
          <w:sz w:val="18"/>
          <w:szCs w:val="18"/>
        </w:rPr>
        <w:t>Hindernisfreie Bauten»</w:t>
      </w:r>
      <w:r w:rsidRPr="00DF7BC6">
        <w:rPr>
          <w:rFonts w:ascii="Calibri" w:hAnsi="Calibri" w:cs="Calibri"/>
          <w:sz w:val="18"/>
          <w:szCs w:val="18"/>
        </w:rPr>
        <w:t xml:space="preserve"> gibt eine vollständige Übersicht zu den Anforderungen</w:t>
      </w:r>
      <w:r>
        <w:rPr>
          <w:rFonts w:ascii="Calibri" w:hAnsi="Calibri" w:cs="Calibri"/>
          <w:sz w:val="18"/>
          <w:szCs w:val="18"/>
        </w:rPr>
        <w:t>.</w:t>
      </w:r>
    </w:p>
    <w:p w14:paraId="14ECBC79" w14:textId="37141FA3" w:rsidR="00DF7BC6" w:rsidRDefault="00DF7BC6">
      <w:pPr>
        <w:pStyle w:val="Funotentext"/>
      </w:pPr>
    </w:p>
  </w:footnote>
  <w:footnote w:id="3">
    <w:p w14:paraId="763B029A" w14:textId="4F00048B" w:rsidR="00E94745" w:rsidRPr="00EF6007" w:rsidRDefault="00E94745" w:rsidP="00D834ED">
      <w:pPr>
        <w:ind w:left="142" w:hanging="142"/>
        <w:rPr>
          <w:sz w:val="18"/>
          <w:szCs w:val="18"/>
        </w:rPr>
      </w:pPr>
      <w:r>
        <w:rPr>
          <w:rStyle w:val="Funotenzeichen"/>
        </w:rPr>
        <w:footnoteRef/>
      </w:r>
      <w:r>
        <w:t xml:space="preserve"> </w:t>
      </w:r>
      <w:r w:rsidRPr="00EF6007">
        <w:rPr>
          <w:rFonts w:ascii="Calibri" w:hAnsi="Calibri" w:cs="Calibri"/>
          <w:sz w:val="18"/>
          <w:szCs w:val="18"/>
        </w:rPr>
        <w:t>Unterscheidung zwischen Inklusion und Diversity:</w:t>
      </w:r>
      <w:r w:rsidR="00D834ED">
        <w:rPr>
          <w:rFonts w:ascii="Calibri" w:hAnsi="Calibri" w:cs="Calibri"/>
          <w:sz w:val="18"/>
          <w:szCs w:val="18"/>
        </w:rPr>
        <w:br/>
      </w:r>
      <w:r w:rsidRPr="00EF6007">
        <w:rPr>
          <w:b/>
          <w:bCs/>
          <w:sz w:val="18"/>
          <w:szCs w:val="18"/>
        </w:rPr>
        <w:t>Inklusion</w:t>
      </w:r>
      <w:r w:rsidRPr="00EF6007">
        <w:rPr>
          <w:sz w:val="18"/>
          <w:szCs w:val="18"/>
        </w:rPr>
        <w:t xml:space="preserve"> ist ein </w:t>
      </w:r>
      <w:r w:rsidRPr="00EF6007">
        <w:rPr>
          <w:b/>
          <w:bCs/>
          <w:sz w:val="18"/>
          <w:szCs w:val="18"/>
        </w:rPr>
        <w:t>Recht auf Zugehörigkeit</w:t>
      </w:r>
      <w:r w:rsidRPr="00EF6007">
        <w:rPr>
          <w:sz w:val="18"/>
          <w:szCs w:val="18"/>
        </w:rPr>
        <w:t xml:space="preserve"> und bedeutet, dass kein Mensch ausgeschlossen, ausgegrenzt oder an den Rand gedrängt werden darf. Als Menschenrecht ist Inklusion unmittelbar verknüpft mit den Ansprüchen auf Freiheit, Gleichheit und Solidarität. Damit ist Inklusion sowohl ein eigenständiges Recht als auch ein wichtiges Prinzip, ohne dessen Anwendung die Durchsetzung der Menschenrechte unvollständig bleibt.</w:t>
      </w:r>
      <w:r w:rsidR="00D834ED">
        <w:rPr>
          <w:sz w:val="18"/>
          <w:szCs w:val="18"/>
        </w:rPr>
        <w:br/>
      </w:r>
      <w:r w:rsidR="00D834ED">
        <w:rPr>
          <w:sz w:val="18"/>
          <w:szCs w:val="18"/>
        </w:rPr>
        <w:br/>
      </w:r>
      <w:r w:rsidRPr="00EF6007">
        <w:rPr>
          <w:b/>
          <w:bCs/>
          <w:sz w:val="18"/>
          <w:szCs w:val="18"/>
        </w:rPr>
        <w:t>Diversity</w:t>
      </w:r>
      <w:r w:rsidRPr="00EF6007">
        <w:rPr>
          <w:sz w:val="18"/>
          <w:szCs w:val="18"/>
        </w:rPr>
        <w:t xml:space="preserve"> ist ein </w:t>
      </w:r>
      <w:r w:rsidRPr="00EF6007">
        <w:rPr>
          <w:b/>
          <w:bCs/>
          <w:sz w:val="18"/>
          <w:szCs w:val="18"/>
        </w:rPr>
        <w:t>organisatorisches Konzept</w:t>
      </w:r>
      <w:r w:rsidRPr="00EF6007">
        <w:rPr>
          <w:sz w:val="18"/>
          <w:szCs w:val="18"/>
        </w:rPr>
        <w:t>, das einen wertschätzenden, bewussten und respektvollen Umgang mit Verschiedenheit und Individualität beschreibt und die Rechte, die sich aus der Inklusion ergeben</w:t>
      </w:r>
      <w:r w:rsidR="00D834ED">
        <w:rPr>
          <w:sz w:val="18"/>
          <w:szCs w:val="18"/>
        </w:rPr>
        <w:t>,</w:t>
      </w:r>
      <w:r w:rsidRPr="00EF6007">
        <w:rPr>
          <w:sz w:val="18"/>
          <w:szCs w:val="18"/>
        </w:rPr>
        <w:t xml:space="preserve"> respektiert. Diversity orientiert sich nicht an Defiziten oder versucht Lösungen für vermeintliche Probleme aufzuzeigen. Vielmehr geht es bei Diversity darum, die vielfältigen Leistungen und Erfahrungen von Menschen zu erkennen und sie als Potential zu begreifen und zu nutzen. Dafür werden Bedingungen geschaffen, die eine gleichberechtigte Teilhabe ermöglichen und Nachteile ausgleichen.</w:t>
      </w:r>
    </w:p>
    <w:p w14:paraId="50DFD63D" w14:textId="77777777" w:rsidR="00E94745" w:rsidRDefault="00E94745" w:rsidP="00E94745">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A65C" w14:textId="77777777" w:rsidR="00FE6D5B" w:rsidRDefault="00FE6D5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4928" w14:textId="139E99CB" w:rsidR="00D324E2" w:rsidRDefault="00D324E2" w:rsidP="003370A9">
    <w:pPr>
      <w:pStyle w:val="Kopfzeile"/>
    </w:pPr>
    <w:r>
      <w:rPr>
        <w:noProof/>
        <w:lang w:eastAsia="de-CH"/>
      </w:rPr>
      <w:drawing>
        <wp:anchor distT="0" distB="0" distL="114300" distR="114300" simplePos="0" relativeHeight="251663360" behindDoc="0" locked="0" layoutInCell="1" allowOverlap="1" wp14:anchorId="02ED248E" wp14:editId="61DFB50A">
          <wp:simplePos x="0" y="0"/>
          <wp:positionH relativeFrom="column">
            <wp:posOffset>1961820</wp:posOffset>
          </wp:positionH>
          <wp:positionV relativeFrom="paragraph">
            <wp:posOffset>3175</wp:posOffset>
          </wp:positionV>
          <wp:extent cx="1265529" cy="379930"/>
          <wp:effectExtent l="0" t="0" r="0" b="1270"/>
          <wp:wrapNone/>
          <wp:docPr id="265"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529" cy="379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3D0BF0A" wp14:editId="7AA5F894">
          <wp:simplePos x="0" y="0"/>
          <wp:positionH relativeFrom="column">
            <wp:posOffset>-452755</wp:posOffset>
          </wp:positionH>
          <wp:positionV relativeFrom="paragraph">
            <wp:posOffset>-402590</wp:posOffset>
          </wp:positionV>
          <wp:extent cx="1971675" cy="1101090"/>
          <wp:effectExtent l="0" t="0" r="9525" b="3810"/>
          <wp:wrapNone/>
          <wp:docPr id="266"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1675" cy="1101090"/>
                  </a:xfrm>
                  <a:prstGeom prst="rect">
                    <a:avLst/>
                  </a:prstGeom>
                  <a:noFill/>
                </pic:spPr>
              </pic:pic>
            </a:graphicData>
          </a:graphic>
        </wp:anchor>
      </w:drawing>
    </w:r>
    <w:r>
      <w:rPr>
        <w:noProof/>
        <w:lang w:eastAsia="de-CH"/>
      </w:rPr>
      <w:drawing>
        <wp:anchor distT="0" distB="0" distL="114300" distR="114300" simplePos="0" relativeHeight="251655168" behindDoc="0" locked="0" layoutInCell="1" allowOverlap="1" wp14:anchorId="1E49D745" wp14:editId="2FC308DE">
          <wp:simplePos x="0" y="0"/>
          <wp:positionH relativeFrom="column">
            <wp:posOffset>3886200</wp:posOffset>
          </wp:positionH>
          <wp:positionV relativeFrom="page">
            <wp:posOffset>360045</wp:posOffset>
          </wp:positionV>
          <wp:extent cx="1874682" cy="613728"/>
          <wp:effectExtent l="0" t="0" r="5080" b="0"/>
          <wp:wrapNone/>
          <wp:docPr id="26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ability_logo_01.jpg"/>
                  <pic:cNvPicPr/>
                </pic:nvPicPr>
                <pic:blipFill>
                  <a:blip r:embed="rId3">
                    <a:extLst>
                      <a:ext uri="{28A0092B-C50C-407E-A947-70E740481C1C}">
                        <a14:useLocalDpi xmlns:a14="http://schemas.microsoft.com/office/drawing/2010/main" val="0"/>
                      </a:ext>
                    </a:extLst>
                  </a:blip>
                  <a:stretch>
                    <a:fillRect/>
                  </a:stretch>
                </pic:blipFill>
                <pic:spPr>
                  <a:xfrm>
                    <a:off x="0" y="0"/>
                    <a:ext cx="1874682" cy="61372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E27BE" w14:textId="7CFD3BB7" w:rsidR="00D324E2" w:rsidRDefault="00FE6D5B" w:rsidP="003370A9">
    <w:pPr>
      <w:pStyle w:val="Kopfzeile"/>
    </w:pPr>
    <w:r>
      <w:rPr>
        <w:noProof/>
      </w:rPr>
      <w:drawing>
        <wp:anchor distT="0" distB="0" distL="114300" distR="114300" simplePos="0" relativeHeight="251669504" behindDoc="0" locked="0" layoutInCell="1" allowOverlap="1" wp14:anchorId="19E8DB16" wp14:editId="623ABC73">
          <wp:simplePos x="0" y="0"/>
          <wp:positionH relativeFrom="column">
            <wp:posOffset>3855246</wp:posOffset>
          </wp:positionH>
          <wp:positionV relativeFrom="paragraph">
            <wp:posOffset>-58903</wp:posOffset>
          </wp:positionV>
          <wp:extent cx="1862920" cy="613233"/>
          <wp:effectExtent l="0" t="0" r="4445" b="0"/>
          <wp:wrapNone/>
          <wp:docPr id="2" name="Grafik 2"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2920" cy="6132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4E2">
      <w:rPr>
        <w:noProof/>
        <w:lang w:eastAsia="de-CH"/>
      </w:rPr>
      <w:drawing>
        <wp:anchor distT="0" distB="0" distL="114300" distR="114300" simplePos="0" relativeHeight="251661312" behindDoc="0" locked="0" layoutInCell="1" allowOverlap="1" wp14:anchorId="6A2256DC" wp14:editId="47F0E2FF">
          <wp:simplePos x="0" y="0"/>
          <wp:positionH relativeFrom="column">
            <wp:posOffset>1781505</wp:posOffset>
          </wp:positionH>
          <wp:positionV relativeFrom="paragraph">
            <wp:posOffset>17780</wp:posOffset>
          </wp:positionV>
          <wp:extent cx="1404518" cy="421656"/>
          <wp:effectExtent l="0" t="0" r="5715" b="0"/>
          <wp:wrapNone/>
          <wp:docPr id="268"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4518" cy="421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4E2" w:rsidRPr="00AC0E93">
      <w:rPr>
        <w:noProof/>
      </w:rPr>
      <w:drawing>
        <wp:anchor distT="0" distB="0" distL="114300" distR="114300" simplePos="0" relativeHeight="251659264" behindDoc="1" locked="0" layoutInCell="1" allowOverlap="1" wp14:anchorId="6545532A" wp14:editId="75B006AE">
          <wp:simplePos x="0" y="0"/>
          <wp:positionH relativeFrom="column">
            <wp:posOffset>-747395</wp:posOffset>
          </wp:positionH>
          <wp:positionV relativeFrom="paragraph">
            <wp:posOffset>-450215</wp:posOffset>
          </wp:positionV>
          <wp:extent cx="2160134" cy="1209675"/>
          <wp:effectExtent l="0" t="0" r="0" b="0"/>
          <wp:wrapNone/>
          <wp:docPr id="270"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160134" cy="1209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B60765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C1BE505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27A06CDC"/>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30AA604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4A62DC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EB4148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5AEC8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664EF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5451CC"/>
    <w:lvl w:ilvl="0">
      <w:start w:val="1"/>
      <w:numFmt w:val="decimal"/>
      <w:pStyle w:val="Listennummer"/>
      <w:lvlText w:val="%1."/>
      <w:lvlJc w:val="left"/>
      <w:pPr>
        <w:tabs>
          <w:tab w:val="num" w:pos="360"/>
        </w:tabs>
        <w:ind w:left="360" w:hanging="360"/>
      </w:pPr>
    </w:lvl>
  </w:abstractNum>
  <w:abstractNum w:abstractNumId="9" w15:restartNumberingAfterBreak="0">
    <w:nsid w:val="0449129E"/>
    <w:multiLevelType w:val="hybridMultilevel"/>
    <w:tmpl w:val="A94C3176"/>
    <w:lvl w:ilvl="0" w:tplc="37AAEFB8">
      <w:start w:val="1"/>
      <w:numFmt w:val="bullet"/>
      <w:pStyle w:val="Aufzhlungszeichen"/>
      <w:lvlText w:val="─"/>
      <w:lvlJc w:val="left"/>
      <w:pPr>
        <w:tabs>
          <w:tab w:val="num" w:pos="425"/>
        </w:tabs>
        <w:ind w:left="425" w:hanging="425"/>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755C4"/>
    <w:multiLevelType w:val="hybridMultilevel"/>
    <w:tmpl w:val="212E27E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1C0D60E0"/>
    <w:multiLevelType w:val="hybridMultilevel"/>
    <w:tmpl w:val="B610F31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1F64694B"/>
    <w:multiLevelType w:val="hybridMultilevel"/>
    <w:tmpl w:val="6B88DD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940402D"/>
    <w:multiLevelType w:val="hybridMultilevel"/>
    <w:tmpl w:val="81227A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F5510DF"/>
    <w:multiLevelType w:val="hybridMultilevel"/>
    <w:tmpl w:val="7DD85BC2"/>
    <w:lvl w:ilvl="0" w:tplc="100C0001">
      <w:start w:val="1"/>
      <w:numFmt w:val="bullet"/>
      <w:lvlText w:val=""/>
      <w:lvlJc w:val="left"/>
      <w:pPr>
        <w:ind w:left="720" w:hanging="360"/>
      </w:pPr>
      <w:rPr>
        <w:rFonts w:ascii="Symbol" w:hAnsi="Symbol" w:cs="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cs="Wingdings" w:hint="default"/>
      </w:rPr>
    </w:lvl>
    <w:lvl w:ilvl="3" w:tplc="100C0001" w:tentative="1">
      <w:start w:val="1"/>
      <w:numFmt w:val="bullet"/>
      <w:lvlText w:val=""/>
      <w:lvlJc w:val="left"/>
      <w:pPr>
        <w:ind w:left="2880" w:hanging="360"/>
      </w:pPr>
      <w:rPr>
        <w:rFonts w:ascii="Symbol" w:hAnsi="Symbol" w:cs="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cs="Wingdings" w:hint="default"/>
      </w:rPr>
    </w:lvl>
    <w:lvl w:ilvl="6" w:tplc="100C0001" w:tentative="1">
      <w:start w:val="1"/>
      <w:numFmt w:val="bullet"/>
      <w:lvlText w:val=""/>
      <w:lvlJc w:val="left"/>
      <w:pPr>
        <w:ind w:left="5040" w:hanging="360"/>
      </w:pPr>
      <w:rPr>
        <w:rFonts w:ascii="Symbol" w:hAnsi="Symbol" w:cs="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63662AA"/>
    <w:multiLevelType w:val="hybridMultilevel"/>
    <w:tmpl w:val="CDEEE3B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372C52EA"/>
    <w:multiLevelType w:val="hybridMultilevel"/>
    <w:tmpl w:val="BA0038D2"/>
    <w:lvl w:ilvl="0" w:tplc="5D0ADEDE">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41181C"/>
    <w:multiLevelType w:val="hybridMultilevel"/>
    <w:tmpl w:val="37D41E3A"/>
    <w:lvl w:ilvl="0" w:tplc="04070019">
      <w:start w:val="1"/>
      <w:numFmt w:val="lowerLetter"/>
      <w:lvlText w:val="%1."/>
      <w:lvlJc w:val="left"/>
      <w:pPr>
        <w:ind w:left="108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43317DF1"/>
    <w:multiLevelType w:val="hybridMultilevel"/>
    <w:tmpl w:val="C388BB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D55D47"/>
    <w:multiLevelType w:val="hybridMultilevel"/>
    <w:tmpl w:val="8380495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55BB231F"/>
    <w:multiLevelType w:val="multilevel"/>
    <w:tmpl w:val="7D327072"/>
    <w:lvl w:ilvl="0">
      <w:start w:val="1"/>
      <w:numFmt w:val="decimal"/>
      <w:pStyle w:val="berschrift1"/>
      <w:lvlText w:val="%1."/>
      <w:lvlJc w:val="left"/>
      <w:pPr>
        <w:tabs>
          <w:tab w:val="num" w:pos="1815"/>
        </w:tabs>
        <w:ind w:left="1815" w:hanging="1247"/>
      </w:pPr>
      <w:rPr>
        <w:rFonts w:hint="default"/>
      </w:rPr>
    </w:lvl>
    <w:lvl w:ilvl="1">
      <w:start w:val="1"/>
      <w:numFmt w:val="decimal"/>
      <w:pStyle w:val="berschrift2"/>
      <w:lvlText w:val="%1.%2."/>
      <w:lvlJc w:val="left"/>
      <w:pPr>
        <w:tabs>
          <w:tab w:val="num" w:pos="4083"/>
        </w:tabs>
        <w:ind w:left="4083" w:hanging="1247"/>
      </w:pPr>
      <w:rPr>
        <w:rFonts w:hint="default"/>
      </w:rPr>
    </w:lvl>
    <w:lvl w:ilvl="2">
      <w:start w:val="1"/>
      <w:numFmt w:val="decimal"/>
      <w:pStyle w:val="berschrift3"/>
      <w:lvlText w:val="%1.%2.%3."/>
      <w:lvlJc w:val="left"/>
      <w:pPr>
        <w:tabs>
          <w:tab w:val="num" w:pos="1247"/>
        </w:tabs>
        <w:ind w:left="1247" w:hanging="1247"/>
      </w:pPr>
      <w:rPr>
        <w:rFonts w:hint="default"/>
      </w:rPr>
    </w:lvl>
    <w:lvl w:ilvl="3">
      <w:start w:val="1"/>
      <w:numFmt w:val="decimal"/>
      <w:pStyle w:val="berschrift4"/>
      <w:lvlText w:val="%1.%2.%3.%4."/>
      <w:lvlJc w:val="left"/>
      <w:pPr>
        <w:tabs>
          <w:tab w:val="num" w:pos="1247"/>
        </w:tabs>
        <w:ind w:left="1247" w:hanging="1247"/>
      </w:pPr>
      <w:rPr>
        <w:rFonts w:hint="default"/>
      </w:rPr>
    </w:lvl>
    <w:lvl w:ilvl="4">
      <w:start w:val="1"/>
      <w:numFmt w:val="decimal"/>
      <w:pStyle w:val="berschrift5"/>
      <w:lvlText w:val="%1.%2.%3.%4.%5."/>
      <w:lvlJc w:val="left"/>
      <w:pPr>
        <w:tabs>
          <w:tab w:val="num" w:pos="1247"/>
        </w:tabs>
        <w:ind w:left="1247" w:hanging="1247"/>
      </w:pPr>
      <w:rPr>
        <w:rFonts w:hint="default"/>
      </w:rPr>
    </w:lvl>
    <w:lvl w:ilvl="5">
      <w:start w:val="1"/>
      <w:numFmt w:val="decimal"/>
      <w:pStyle w:val="berschrift6"/>
      <w:lvlText w:val="%1.%2.%3.%4.%5.%6."/>
      <w:lvlJc w:val="left"/>
      <w:pPr>
        <w:tabs>
          <w:tab w:val="num" w:pos="1247"/>
        </w:tabs>
        <w:ind w:left="1247" w:hanging="1247"/>
      </w:pPr>
      <w:rPr>
        <w:rFonts w:hint="default"/>
      </w:rPr>
    </w:lvl>
    <w:lvl w:ilvl="6">
      <w:start w:val="1"/>
      <w:numFmt w:val="decimal"/>
      <w:lvlText w:val="%1.%2.%3.%4.%5.%6.%7."/>
      <w:lvlJc w:val="left"/>
      <w:pPr>
        <w:tabs>
          <w:tab w:val="num" w:pos="1247"/>
        </w:tabs>
        <w:ind w:left="1247" w:hanging="1247"/>
      </w:pPr>
      <w:rPr>
        <w:rFonts w:hint="default"/>
      </w:rPr>
    </w:lvl>
    <w:lvl w:ilvl="7">
      <w:start w:val="1"/>
      <w:numFmt w:val="decimal"/>
      <w:lvlText w:val="%1.%2.%3.%4.%5.%6.%7.%8."/>
      <w:lvlJc w:val="left"/>
      <w:pPr>
        <w:tabs>
          <w:tab w:val="num" w:pos="1247"/>
        </w:tabs>
        <w:ind w:left="1247" w:hanging="1247"/>
      </w:pPr>
      <w:rPr>
        <w:rFonts w:hint="default"/>
      </w:rPr>
    </w:lvl>
    <w:lvl w:ilvl="8">
      <w:start w:val="1"/>
      <w:numFmt w:val="decimal"/>
      <w:lvlText w:val="%1.%2.%3.%4.%5.%6.%7.%8.%9."/>
      <w:lvlJc w:val="left"/>
      <w:pPr>
        <w:tabs>
          <w:tab w:val="num" w:pos="1247"/>
        </w:tabs>
        <w:ind w:left="1247" w:hanging="1247"/>
      </w:pPr>
      <w:rPr>
        <w:rFonts w:hint="default"/>
      </w:rPr>
    </w:lvl>
  </w:abstractNum>
  <w:abstractNum w:abstractNumId="21" w15:restartNumberingAfterBreak="0">
    <w:nsid w:val="615001D5"/>
    <w:multiLevelType w:val="hybridMultilevel"/>
    <w:tmpl w:val="E370BADE"/>
    <w:lvl w:ilvl="0" w:tplc="04070019">
      <w:start w:val="1"/>
      <w:numFmt w:val="lowerLetter"/>
      <w:lvlText w:val="%1."/>
      <w:lvlJc w:val="left"/>
      <w:pPr>
        <w:ind w:left="108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64404364"/>
    <w:multiLevelType w:val="hybridMultilevel"/>
    <w:tmpl w:val="1A044C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50C50A4"/>
    <w:multiLevelType w:val="hybridMultilevel"/>
    <w:tmpl w:val="DCCC231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668F4325"/>
    <w:multiLevelType w:val="hybridMultilevel"/>
    <w:tmpl w:val="64882412"/>
    <w:lvl w:ilvl="0" w:tplc="A388169A">
      <w:start w:val="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91E7B13"/>
    <w:multiLevelType w:val="hybridMultilevel"/>
    <w:tmpl w:val="AC6A00E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6B0B5946"/>
    <w:multiLevelType w:val="hybridMultilevel"/>
    <w:tmpl w:val="3BB05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B2B2D93"/>
    <w:multiLevelType w:val="hybridMultilevel"/>
    <w:tmpl w:val="4E94E9BA"/>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CE6D3D"/>
    <w:multiLevelType w:val="hybridMultilevel"/>
    <w:tmpl w:val="6854E7BA"/>
    <w:lvl w:ilvl="0" w:tplc="F4F29494">
      <w:start w:val="202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5F2066A"/>
    <w:multiLevelType w:val="hybridMultilevel"/>
    <w:tmpl w:val="7798749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F414121"/>
    <w:multiLevelType w:val="hybridMultilevel"/>
    <w:tmpl w:val="42A657CA"/>
    <w:lvl w:ilvl="0" w:tplc="08070011">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7F4F4BAF"/>
    <w:multiLevelType w:val="hybridMultilevel"/>
    <w:tmpl w:val="7C265F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402871610">
    <w:abstractNumId w:val="20"/>
  </w:num>
  <w:num w:numId="2" w16cid:durableId="1374503553">
    <w:abstractNumId w:val="28"/>
  </w:num>
  <w:num w:numId="3" w16cid:durableId="337268545">
    <w:abstractNumId w:val="30"/>
  </w:num>
  <w:num w:numId="4" w16cid:durableId="31465609">
    <w:abstractNumId w:val="22"/>
  </w:num>
  <w:num w:numId="5" w16cid:durableId="583684563">
    <w:abstractNumId w:val="25"/>
  </w:num>
  <w:num w:numId="6" w16cid:durableId="507867489">
    <w:abstractNumId w:val="16"/>
  </w:num>
  <w:num w:numId="7" w16cid:durableId="1408960093">
    <w:abstractNumId w:val="26"/>
  </w:num>
  <w:num w:numId="8" w16cid:durableId="943149120">
    <w:abstractNumId w:val="27"/>
  </w:num>
  <w:num w:numId="9" w16cid:durableId="1661884995">
    <w:abstractNumId w:val="20"/>
  </w:num>
  <w:num w:numId="10" w16cid:durableId="1162431294">
    <w:abstractNumId w:val="13"/>
  </w:num>
  <w:num w:numId="11" w16cid:durableId="42338564">
    <w:abstractNumId w:val="16"/>
  </w:num>
  <w:num w:numId="12" w16cid:durableId="1766802658">
    <w:abstractNumId w:val="16"/>
  </w:num>
  <w:num w:numId="13" w16cid:durableId="45028099">
    <w:abstractNumId w:val="17"/>
  </w:num>
  <w:num w:numId="14" w16cid:durableId="1070231156">
    <w:abstractNumId w:val="16"/>
  </w:num>
  <w:num w:numId="15" w16cid:durableId="1227911805">
    <w:abstractNumId w:val="16"/>
  </w:num>
  <w:num w:numId="16" w16cid:durableId="1751194241">
    <w:abstractNumId w:val="16"/>
  </w:num>
  <w:num w:numId="17" w16cid:durableId="1859001410">
    <w:abstractNumId w:val="16"/>
  </w:num>
  <w:num w:numId="18" w16cid:durableId="1597638585">
    <w:abstractNumId w:val="16"/>
  </w:num>
  <w:num w:numId="19" w16cid:durableId="256787483">
    <w:abstractNumId w:val="11"/>
  </w:num>
  <w:num w:numId="20" w16cid:durableId="1501579918">
    <w:abstractNumId w:val="14"/>
  </w:num>
  <w:num w:numId="21" w16cid:durableId="61685812">
    <w:abstractNumId w:val="23"/>
  </w:num>
  <w:num w:numId="22" w16cid:durableId="94176389">
    <w:abstractNumId w:val="19"/>
  </w:num>
  <w:num w:numId="23" w16cid:durableId="2051571578">
    <w:abstractNumId w:val="9"/>
  </w:num>
  <w:num w:numId="24" w16cid:durableId="910626685">
    <w:abstractNumId w:val="21"/>
  </w:num>
  <w:num w:numId="25" w16cid:durableId="1025905601">
    <w:abstractNumId w:val="16"/>
  </w:num>
  <w:num w:numId="26" w16cid:durableId="1883395127">
    <w:abstractNumId w:val="31"/>
  </w:num>
  <w:num w:numId="27" w16cid:durableId="1243024287">
    <w:abstractNumId w:val="18"/>
  </w:num>
  <w:num w:numId="28" w16cid:durableId="257444932">
    <w:abstractNumId w:val="12"/>
  </w:num>
  <w:num w:numId="29" w16cid:durableId="363217269">
    <w:abstractNumId w:val="29"/>
  </w:num>
  <w:num w:numId="30" w16cid:durableId="514344229">
    <w:abstractNumId w:val="7"/>
  </w:num>
  <w:num w:numId="31" w16cid:durableId="931083910">
    <w:abstractNumId w:val="6"/>
  </w:num>
  <w:num w:numId="32" w16cid:durableId="177962615">
    <w:abstractNumId w:val="5"/>
  </w:num>
  <w:num w:numId="33" w16cid:durableId="1680934018">
    <w:abstractNumId w:val="4"/>
  </w:num>
  <w:num w:numId="34" w16cid:durableId="1728602948">
    <w:abstractNumId w:val="8"/>
  </w:num>
  <w:num w:numId="35" w16cid:durableId="1647271767">
    <w:abstractNumId w:val="3"/>
  </w:num>
  <w:num w:numId="36" w16cid:durableId="809513239">
    <w:abstractNumId w:val="2"/>
  </w:num>
  <w:num w:numId="37" w16cid:durableId="493764070">
    <w:abstractNumId w:val="1"/>
  </w:num>
  <w:num w:numId="38" w16cid:durableId="794449654">
    <w:abstractNumId w:val="0"/>
  </w:num>
  <w:num w:numId="39" w16cid:durableId="412121014">
    <w:abstractNumId w:val="15"/>
  </w:num>
  <w:num w:numId="40" w16cid:durableId="417336955">
    <w:abstractNumId w:val="10"/>
  </w:num>
  <w:num w:numId="41" w16cid:durableId="1781753597">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5A9327B-614A-4657-B7B7-06F1888E7E29}"/>
    <w:docVar w:name="dgnword-eventsink" w:val="2764001262720"/>
  </w:docVars>
  <w:rsids>
    <w:rsidRoot w:val="004275E1"/>
    <w:rsid w:val="0000374B"/>
    <w:rsid w:val="0001059F"/>
    <w:rsid w:val="00015622"/>
    <w:rsid w:val="000171B2"/>
    <w:rsid w:val="0002200F"/>
    <w:rsid w:val="0002745F"/>
    <w:rsid w:val="00031E46"/>
    <w:rsid w:val="00033CFB"/>
    <w:rsid w:val="00042DF8"/>
    <w:rsid w:val="00044DA2"/>
    <w:rsid w:val="00056A80"/>
    <w:rsid w:val="00061A59"/>
    <w:rsid w:val="000659A9"/>
    <w:rsid w:val="00074E6C"/>
    <w:rsid w:val="00080418"/>
    <w:rsid w:val="00081140"/>
    <w:rsid w:val="000817B4"/>
    <w:rsid w:val="00083F72"/>
    <w:rsid w:val="000A12AF"/>
    <w:rsid w:val="000A54D8"/>
    <w:rsid w:val="000A6829"/>
    <w:rsid w:val="000B0762"/>
    <w:rsid w:val="000B711A"/>
    <w:rsid w:val="000C1009"/>
    <w:rsid w:val="000C1258"/>
    <w:rsid w:val="000C2EB5"/>
    <w:rsid w:val="000C3469"/>
    <w:rsid w:val="000C3603"/>
    <w:rsid w:val="000C4620"/>
    <w:rsid w:val="000C554B"/>
    <w:rsid w:val="000C5BCC"/>
    <w:rsid w:val="000C60D8"/>
    <w:rsid w:val="000C71AD"/>
    <w:rsid w:val="000D1A86"/>
    <w:rsid w:val="000D5017"/>
    <w:rsid w:val="000F28F6"/>
    <w:rsid w:val="000F2C67"/>
    <w:rsid w:val="000F4150"/>
    <w:rsid w:val="001002CA"/>
    <w:rsid w:val="00105724"/>
    <w:rsid w:val="0011147A"/>
    <w:rsid w:val="00111957"/>
    <w:rsid w:val="001138E5"/>
    <w:rsid w:val="00120761"/>
    <w:rsid w:val="00121951"/>
    <w:rsid w:val="00134785"/>
    <w:rsid w:val="00137EF3"/>
    <w:rsid w:val="001402EB"/>
    <w:rsid w:val="00142220"/>
    <w:rsid w:val="001432E4"/>
    <w:rsid w:val="00147EDD"/>
    <w:rsid w:val="00157D0F"/>
    <w:rsid w:val="00160780"/>
    <w:rsid w:val="00172BC2"/>
    <w:rsid w:val="00182269"/>
    <w:rsid w:val="001822BE"/>
    <w:rsid w:val="0018412C"/>
    <w:rsid w:val="00193383"/>
    <w:rsid w:val="0019345A"/>
    <w:rsid w:val="00194419"/>
    <w:rsid w:val="00195F3C"/>
    <w:rsid w:val="00197F51"/>
    <w:rsid w:val="001A0CF3"/>
    <w:rsid w:val="001C15CF"/>
    <w:rsid w:val="001C55C7"/>
    <w:rsid w:val="001D6616"/>
    <w:rsid w:val="001E1514"/>
    <w:rsid w:val="001E1BFE"/>
    <w:rsid w:val="001E3A19"/>
    <w:rsid w:val="001F0950"/>
    <w:rsid w:val="001F0D84"/>
    <w:rsid w:val="001F2100"/>
    <w:rsid w:val="001F2AB4"/>
    <w:rsid w:val="00204719"/>
    <w:rsid w:val="00204F3A"/>
    <w:rsid w:val="00207785"/>
    <w:rsid w:val="00212167"/>
    <w:rsid w:val="002139BF"/>
    <w:rsid w:val="00220AEB"/>
    <w:rsid w:val="00222573"/>
    <w:rsid w:val="00224DA2"/>
    <w:rsid w:val="00225271"/>
    <w:rsid w:val="00232C95"/>
    <w:rsid w:val="0024044D"/>
    <w:rsid w:val="00243426"/>
    <w:rsid w:val="0024496B"/>
    <w:rsid w:val="00244A21"/>
    <w:rsid w:val="0026229F"/>
    <w:rsid w:val="00270346"/>
    <w:rsid w:val="00270ADD"/>
    <w:rsid w:val="0027256C"/>
    <w:rsid w:val="00275F81"/>
    <w:rsid w:val="00277CEE"/>
    <w:rsid w:val="00282FB8"/>
    <w:rsid w:val="002866C6"/>
    <w:rsid w:val="00286E1E"/>
    <w:rsid w:val="00297C79"/>
    <w:rsid w:val="002A2B5F"/>
    <w:rsid w:val="002A43E3"/>
    <w:rsid w:val="002B47C8"/>
    <w:rsid w:val="002C025F"/>
    <w:rsid w:val="002C5D2A"/>
    <w:rsid w:val="002C7EF2"/>
    <w:rsid w:val="002D1B2B"/>
    <w:rsid w:val="002D21D6"/>
    <w:rsid w:val="002D3856"/>
    <w:rsid w:val="002D476D"/>
    <w:rsid w:val="002E5F53"/>
    <w:rsid w:val="002E6C3F"/>
    <w:rsid w:val="002F08B2"/>
    <w:rsid w:val="002F0932"/>
    <w:rsid w:val="002F4DFD"/>
    <w:rsid w:val="002F51E9"/>
    <w:rsid w:val="002F708D"/>
    <w:rsid w:val="00301E61"/>
    <w:rsid w:val="00307219"/>
    <w:rsid w:val="003110DD"/>
    <w:rsid w:val="00312248"/>
    <w:rsid w:val="00324221"/>
    <w:rsid w:val="00330618"/>
    <w:rsid w:val="00331F65"/>
    <w:rsid w:val="00332CD7"/>
    <w:rsid w:val="00333BC0"/>
    <w:rsid w:val="003353AA"/>
    <w:rsid w:val="003370A9"/>
    <w:rsid w:val="00340F4C"/>
    <w:rsid w:val="003512AE"/>
    <w:rsid w:val="0035182B"/>
    <w:rsid w:val="00351D78"/>
    <w:rsid w:val="00354466"/>
    <w:rsid w:val="00354547"/>
    <w:rsid w:val="003553AA"/>
    <w:rsid w:val="00370669"/>
    <w:rsid w:val="0037282A"/>
    <w:rsid w:val="003757DC"/>
    <w:rsid w:val="003762C5"/>
    <w:rsid w:val="00385468"/>
    <w:rsid w:val="00390BD6"/>
    <w:rsid w:val="00390D7E"/>
    <w:rsid w:val="00391159"/>
    <w:rsid w:val="00392F75"/>
    <w:rsid w:val="00393141"/>
    <w:rsid w:val="003A1344"/>
    <w:rsid w:val="003A5C99"/>
    <w:rsid w:val="003A784E"/>
    <w:rsid w:val="003B1016"/>
    <w:rsid w:val="003B1D5F"/>
    <w:rsid w:val="003B4DBC"/>
    <w:rsid w:val="003B571C"/>
    <w:rsid w:val="003C5894"/>
    <w:rsid w:val="003D637B"/>
    <w:rsid w:val="003D725B"/>
    <w:rsid w:val="003E0C9D"/>
    <w:rsid w:val="003E17B0"/>
    <w:rsid w:val="003E2C7B"/>
    <w:rsid w:val="003E7000"/>
    <w:rsid w:val="003F15CA"/>
    <w:rsid w:val="00401395"/>
    <w:rsid w:val="004114EF"/>
    <w:rsid w:val="00411BD4"/>
    <w:rsid w:val="00412615"/>
    <w:rsid w:val="00415CE1"/>
    <w:rsid w:val="0041671F"/>
    <w:rsid w:val="00424CB4"/>
    <w:rsid w:val="0042541B"/>
    <w:rsid w:val="004275E1"/>
    <w:rsid w:val="004340D4"/>
    <w:rsid w:val="004430DF"/>
    <w:rsid w:val="00445365"/>
    <w:rsid w:val="00447535"/>
    <w:rsid w:val="00457AFF"/>
    <w:rsid w:val="004619A4"/>
    <w:rsid w:val="00463FF9"/>
    <w:rsid w:val="004662EE"/>
    <w:rsid w:val="0046638E"/>
    <w:rsid w:val="00471A72"/>
    <w:rsid w:val="0047676E"/>
    <w:rsid w:val="004854A0"/>
    <w:rsid w:val="00490634"/>
    <w:rsid w:val="004918B1"/>
    <w:rsid w:val="00493593"/>
    <w:rsid w:val="004A176E"/>
    <w:rsid w:val="004B740E"/>
    <w:rsid w:val="004C095B"/>
    <w:rsid w:val="004D1525"/>
    <w:rsid w:val="004D1746"/>
    <w:rsid w:val="004E0B84"/>
    <w:rsid w:val="004E14CE"/>
    <w:rsid w:val="004E76F0"/>
    <w:rsid w:val="00503499"/>
    <w:rsid w:val="00512667"/>
    <w:rsid w:val="00516CAB"/>
    <w:rsid w:val="005233B0"/>
    <w:rsid w:val="00524434"/>
    <w:rsid w:val="00525254"/>
    <w:rsid w:val="0053493C"/>
    <w:rsid w:val="00535DC1"/>
    <w:rsid w:val="005363AA"/>
    <w:rsid w:val="00537186"/>
    <w:rsid w:val="00547813"/>
    <w:rsid w:val="00552E9F"/>
    <w:rsid w:val="005536F5"/>
    <w:rsid w:val="00560CF9"/>
    <w:rsid w:val="0056317A"/>
    <w:rsid w:val="005632FF"/>
    <w:rsid w:val="00563327"/>
    <w:rsid w:val="00563684"/>
    <w:rsid w:val="005636DE"/>
    <w:rsid w:val="005644B3"/>
    <w:rsid w:val="00570321"/>
    <w:rsid w:val="00570920"/>
    <w:rsid w:val="005721B1"/>
    <w:rsid w:val="00572421"/>
    <w:rsid w:val="00580A43"/>
    <w:rsid w:val="005929E1"/>
    <w:rsid w:val="005A08D0"/>
    <w:rsid w:val="005B7939"/>
    <w:rsid w:val="005D181F"/>
    <w:rsid w:val="005D78A9"/>
    <w:rsid w:val="005E059B"/>
    <w:rsid w:val="005E4153"/>
    <w:rsid w:val="005E4C14"/>
    <w:rsid w:val="005E79B1"/>
    <w:rsid w:val="005F0507"/>
    <w:rsid w:val="005F1B4E"/>
    <w:rsid w:val="0060702B"/>
    <w:rsid w:val="00620372"/>
    <w:rsid w:val="006244C1"/>
    <w:rsid w:val="0062680B"/>
    <w:rsid w:val="006335BA"/>
    <w:rsid w:val="00637FE3"/>
    <w:rsid w:val="00643DF2"/>
    <w:rsid w:val="0065583B"/>
    <w:rsid w:val="00670CB1"/>
    <w:rsid w:val="00674A3B"/>
    <w:rsid w:val="00676AEF"/>
    <w:rsid w:val="006775DB"/>
    <w:rsid w:val="0068043F"/>
    <w:rsid w:val="006842FB"/>
    <w:rsid w:val="00684635"/>
    <w:rsid w:val="0069196D"/>
    <w:rsid w:val="006A2745"/>
    <w:rsid w:val="006A75E1"/>
    <w:rsid w:val="006B09CC"/>
    <w:rsid w:val="006B0E21"/>
    <w:rsid w:val="006C4C28"/>
    <w:rsid w:val="006C67B8"/>
    <w:rsid w:val="006D4169"/>
    <w:rsid w:val="006E0083"/>
    <w:rsid w:val="006E0BAB"/>
    <w:rsid w:val="006F56C8"/>
    <w:rsid w:val="006F653D"/>
    <w:rsid w:val="00703380"/>
    <w:rsid w:val="00706177"/>
    <w:rsid w:val="0070697C"/>
    <w:rsid w:val="0072140E"/>
    <w:rsid w:val="00722AFC"/>
    <w:rsid w:val="0073095B"/>
    <w:rsid w:val="0073112D"/>
    <w:rsid w:val="007322F8"/>
    <w:rsid w:val="007345DE"/>
    <w:rsid w:val="007543C9"/>
    <w:rsid w:val="007579B2"/>
    <w:rsid w:val="00764E35"/>
    <w:rsid w:val="00766D63"/>
    <w:rsid w:val="00767FFC"/>
    <w:rsid w:val="0077091F"/>
    <w:rsid w:val="00771BB9"/>
    <w:rsid w:val="0077371A"/>
    <w:rsid w:val="00777E48"/>
    <w:rsid w:val="007827C0"/>
    <w:rsid w:val="00783813"/>
    <w:rsid w:val="00784A5F"/>
    <w:rsid w:val="0078587E"/>
    <w:rsid w:val="00791CF5"/>
    <w:rsid w:val="00792076"/>
    <w:rsid w:val="007A1904"/>
    <w:rsid w:val="007A1E3D"/>
    <w:rsid w:val="007A61DD"/>
    <w:rsid w:val="007B6678"/>
    <w:rsid w:val="007B6F94"/>
    <w:rsid w:val="007C3043"/>
    <w:rsid w:val="007C3A46"/>
    <w:rsid w:val="007C4EDA"/>
    <w:rsid w:val="007D23D4"/>
    <w:rsid w:val="007D337E"/>
    <w:rsid w:val="007D4CA3"/>
    <w:rsid w:val="007E21AD"/>
    <w:rsid w:val="007E3525"/>
    <w:rsid w:val="00801D55"/>
    <w:rsid w:val="00807DF6"/>
    <w:rsid w:val="008120E5"/>
    <w:rsid w:val="008130A1"/>
    <w:rsid w:val="00814763"/>
    <w:rsid w:val="00815A99"/>
    <w:rsid w:val="00815E01"/>
    <w:rsid w:val="0083290B"/>
    <w:rsid w:val="0084067F"/>
    <w:rsid w:val="008408F1"/>
    <w:rsid w:val="00840DD2"/>
    <w:rsid w:val="00852392"/>
    <w:rsid w:val="00854907"/>
    <w:rsid w:val="008604C0"/>
    <w:rsid w:val="00861EE9"/>
    <w:rsid w:val="008635DE"/>
    <w:rsid w:val="00871A59"/>
    <w:rsid w:val="0087252F"/>
    <w:rsid w:val="008805F1"/>
    <w:rsid w:val="00882734"/>
    <w:rsid w:val="00882938"/>
    <w:rsid w:val="008947BC"/>
    <w:rsid w:val="008966A1"/>
    <w:rsid w:val="008A216A"/>
    <w:rsid w:val="008B0223"/>
    <w:rsid w:val="008C3D6C"/>
    <w:rsid w:val="008C7807"/>
    <w:rsid w:val="008D19A4"/>
    <w:rsid w:val="008D1F34"/>
    <w:rsid w:val="008D2C1A"/>
    <w:rsid w:val="008D4BFC"/>
    <w:rsid w:val="008D561F"/>
    <w:rsid w:val="008E40D4"/>
    <w:rsid w:val="008E5082"/>
    <w:rsid w:val="008E77FF"/>
    <w:rsid w:val="008F409E"/>
    <w:rsid w:val="008F75E3"/>
    <w:rsid w:val="00922104"/>
    <w:rsid w:val="00923840"/>
    <w:rsid w:val="009255C0"/>
    <w:rsid w:val="0092635A"/>
    <w:rsid w:val="00927A7A"/>
    <w:rsid w:val="00932C11"/>
    <w:rsid w:val="00933C56"/>
    <w:rsid w:val="009366AF"/>
    <w:rsid w:val="00936A56"/>
    <w:rsid w:val="009375B8"/>
    <w:rsid w:val="00942A20"/>
    <w:rsid w:val="00943DFA"/>
    <w:rsid w:val="009579B6"/>
    <w:rsid w:val="00960A04"/>
    <w:rsid w:val="0096293F"/>
    <w:rsid w:val="0096717E"/>
    <w:rsid w:val="0097079D"/>
    <w:rsid w:val="00975B22"/>
    <w:rsid w:val="00977026"/>
    <w:rsid w:val="009829E1"/>
    <w:rsid w:val="0098467B"/>
    <w:rsid w:val="009906C9"/>
    <w:rsid w:val="009A5DBD"/>
    <w:rsid w:val="009B29B6"/>
    <w:rsid w:val="009C3144"/>
    <w:rsid w:val="009C3828"/>
    <w:rsid w:val="009D1729"/>
    <w:rsid w:val="009D76FB"/>
    <w:rsid w:val="009E5D1B"/>
    <w:rsid w:val="009F431D"/>
    <w:rsid w:val="009F5801"/>
    <w:rsid w:val="009F6A70"/>
    <w:rsid w:val="009F7228"/>
    <w:rsid w:val="00A12FF4"/>
    <w:rsid w:val="00A1350A"/>
    <w:rsid w:val="00A27546"/>
    <w:rsid w:val="00A301BD"/>
    <w:rsid w:val="00A35BB2"/>
    <w:rsid w:val="00A37A65"/>
    <w:rsid w:val="00A410D1"/>
    <w:rsid w:val="00A41386"/>
    <w:rsid w:val="00A41A0C"/>
    <w:rsid w:val="00A44B22"/>
    <w:rsid w:val="00A45583"/>
    <w:rsid w:val="00A70280"/>
    <w:rsid w:val="00A76349"/>
    <w:rsid w:val="00A76518"/>
    <w:rsid w:val="00A824BD"/>
    <w:rsid w:val="00A90A36"/>
    <w:rsid w:val="00A95A9B"/>
    <w:rsid w:val="00A95C9A"/>
    <w:rsid w:val="00AA1623"/>
    <w:rsid w:val="00AA4262"/>
    <w:rsid w:val="00AA5F59"/>
    <w:rsid w:val="00AA6ADF"/>
    <w:rsid w:val="00AB0A63"/>
    <w:rsid w:val="00AB3170"/>
    <w:rsid w:val="00AB35F9"/>
    <w:rsid w:val="00AB6B17"/>
    <w:rsid w:val="00AC0226"/>
    <w:rsid w:val="00AC4F43"/>
    <w:rsid w:val="00AC61BE"/>
    <w:rsid w:val="00AC64A2"/>
    <w:rsid w:val="00AC7208"/>
    <w:rsid w:val="00AE1E63"/>
    <w:rsid w:val="00AF4397"/>
    <w:rsid w:val="00AF6A73"/>
    <w:rsid w:val="00B02C0D"/>
    <w:rsid w:val="00B03A77"/>
    <w:rsid w:val="00B219C1"/>
    <w:rsid w:val="00B233DD"/>
    <w:rsid w:val="00B265B2"/>
    <w:rsid w:val="00B26FFF"/>
    <w:rsid w:val="00B351DC"/>
    <w:rsid w:val="00B36B6A"/>
    <w:rsid w:val="00B43FD6"/>
    <w:rsid w:val="00B50C9A"/>
    <w:rsid w:val="00B540A8"/>
    <w:rsid w:val="00B637BD"/>
    <w:rsid w:val="00B75B5A"/>
    <w:rsid w:val="00B83377"/>
    <w:rsid w:val="00B870F5"/>
    <w:rsid w:val="00BA1F68"/>
    <w:rsid w:val="00BA74B2"/>
    <w:rsid w:val="00BB2A83"/>
    <w:rsid w:val="00BC29D9"/>
    <w:rsid w:val="00BC3097"/>
    <w:rsid w:val="00BC315F"/>
    <w:rsid w:val="00BC5FCD"/>
    <w:rsid w:val="00BD2751"/>
    <w:rsid w:val="00BE00D5"/>
    <w:rsid w:val="00BE10BA"/>
    <w:rsid w:val="00BE284D"/>
    <w:rsid w:val="00BE2BB8"/>
    <w:rsid w:val="00BE7F86"/>
    <w:rsid w:val="00BF58CB"/>
    <w:rsid w:val="00C0593B"/>
    <w:rsid w:val="00C15FB0"/>
    <w:rsid w:val="00C21305"/>
    <w:rsid w:val="00C320E2"/>
    <w:rsid w:val="00C340D1"/>
    <w:rsid w:val="00C36429"/>
    <w:rsid w:val="00C42B86"/>
    <w:rsid w:val="00C47970"/>
    <w:rsid w:val="00C57CAD"/>
    <w:rsid w:val="00C60F20"/>
    <w:rsid w:val="00C61A86"/>
    <w:rsid w:val="00C6466E"/>
    <w:rsid w:val="00C6493C"/>
    <w:rsid w:val="00C7227B"/>
    <w:rsid w:val="00C80A3B"/>
    <w:rsid w:val="00C924A3"/>
    <w:rsid w:val="00C92657"/>
    <w:rsid w:val="00C92B83"/>
    <w:rsid w:val="00C943DE"/>
    <w:rsid w:val="00C9491F"/>
    <w:rsid w:val="00C96E26"/>
    <w:rsid w:val="00CA1494"/>
    <w:rsid w:val="00CA4FF6"/>
    <w:rsid w:val="00CA5430"/>
    <w:rsid w:val="00CA66BB"/>
    <w:rsid w:val="00CA7CCD"/>
    <w:rsid w:val="00CB7671"/>
    <w:rsid w:val="00CB7EAF"/>
    <w:rsid w:val="00CC46EC"/>
    <w:rsid w:val="00CE27AB"/>
    <w:rsid w:val="00CE37B3"/>
    <w:rsid w:val="00CF2736"/>
    <w:rsid w:val="00D00A85"/>
    <w:rsid w:val="00D06922"/>
    <w:rsid w:val="00D11C3B"/>
    <w:rsid w:val="00D13B03"/>
    <w:rsid w:val="00D17046"/>
    <w:rsid w:val="00D2160B"/>
    <w:rsid w:val="00D324E2"/>
    <w:rsid w:val="00D32EFF"/>
    <w:rsid w:val="00D349C4"/>
    <w:rsid w:val="00D42D90"/>
    <w:rsid w:val="00D455B7"/>
    <w:rsid w:val="00D464AC"/>
    <w:rsid w:val="00D518A1"/>
    <w:rsid w:val="00D5718A"/>
    <w:rsid w:val="00D62AB7"/>
    <w:rsid w:val="00D6341A"/>
    <w:rsid w:val="00D679AA"/>
    <w:rsid w:val="00D70BA5"/>
    <w:rsid w:val="00D73499"/>
    <w:rsid w:val="00D76782"/>
    <w:rsid w:val="00D77FE1"/>
    <w:rsid w:val="00D834ED"/>
    <w:rsid w:val="00D90A17"/>
    <w:rsid w:val="00DA23B7"/>
    <w:rsid w:val="00DA34FA"/>
    <w:rsid w:val="00DA40BC"/>
    <w:rsid w:val="00DA4DBB"/>
    <w:rsid w:val="00DB463C"/>
    <w:rsid w:val="00DC3676"/>
    <w:rsid w:val="00DC4F35"/>
    <w:rsid w:val="00DD35DB"/>
    <w:rsid w:val="00DD7300"/>
    <w:rsid w:val="00DF45A9"/>
    <w:rsid w:val="00DF69E9"/>
    <w:rsid w:val="00DF7BC6"/>
    <w:rsid w:val="00E02AF2"/>
    <w:rsid w:val="00E05A58"/>
    <w:rsid w:val="00E152BB"/>
    <w:rsid w:val="00E21054"/>
    <w:rsid w:val="00E2134C"/>
    <w:rsid w:val="00E231AD"/>
    <w:rsid w:val="00E275EA"/>
    <w:rsid w:val="00E30119"/>
    <w:rsid w:val="00E44772"/>
    <w:rsid w:val="00E627B6"/>
    <w:rsid w:val="00E64140"/>
    <w:rsid w:val="00E71413"/>
    <w:rsid w:val="00E764F4"/>
    <w:rsid w:val="00E76CD1"/>
    <w:rsid w:val="00E84471"/>
    <w:rsid w:val="00E877FF"/>
    <w:rsid w:val="00E90E3A"/>
    <w:rsid w:val="00E91AA6"/>
    <w:rsid w:val="00E9204A"/>
    <w:rsid w:val="00E9240E"/>
    <w:rsid w:val="00E94745"/>
    <w:rsid w:val="00EA465C"/>
    <w:rsid w:val="00EB1122"/>
    <w:rsid w:val="00EB5A68"/>
    <w:rsid w:val="00EC365A"/>
    <w:rsid w:val="00EC6167"/>
    <w:rsid w:val="00ED168D"/>
    <w:rsid w:val="00ED42A7"/>
    <w:rsid w:val="00ED5173"/>
    <w:rsid w:val="00ED771A"/>
    <w:rsid w:val="00EE682B"/>
    <w:rsid w:val="00EF3308"/>
    <w:rsid w:val="00EF3499"/>
    <w:rsid w:val="00EF3951"/>
    <w:rsid w:val="00EF5314"/>
    <w:rsid w:val="00EF5EEA"/>
    <w:rsid w:val="00EF6007"/>
    <w:rsid w:val="00EF7748"/>
    <w:rsid w:val="00F03E82"/>
    <w:rsid w:val="00F13D92"/>
    <w:rsid w:val="00F13DF3"/>
    <w:rsid w:val="00F273C1"/>
    <w:rsid w:val="00F36EE9"/>
    <w:rsid w:val="00F4054B"/>
    <w:rsid w:val="00F53AAF"/>
    <w:rsid w:val="00F6208D"/>
    <w:rsid w:val="00F644E8"/>
    <w:rsid w:val="00F71665"/>
    <w:rsid w:val="00F74911"/>
    <w:rsid w:val="00F9042C"/>
    <w:rsid w:val="00F9059E"/>
    <w:rsid w:val="00F94801"/>
    <w:rsid w:val="00F94925"/>
    <w:rsid w:val="00F95FDF"/>
    <w:rsid w:val="00F96CD9"/>
    <w:rsid w:val="00F97DA3"/>
    <w:rsid w:val="00FA06CF"/>
    <w:rsid w:val="00FB25DF"/>
    <w:rsid w:val="00FB48EF"/>
    <w:rsid w:val="00FC459C"/>
    <w:rsid w:val="00FC570A"/>
    <w:rsid w:val="00FC651B"/>
    <w:rsid w:val="00FC7ADF"/>
    <w:rsid w:val="00FD7BAA"/>
    <w:rsid w:val="00FE180A"/>
    <w:rsid w:val="00FE463C"/>
    <w:rsid w:val="00FE5510"/>
    <w:rsid w:val="00FE6D5B"/>
    <w:rsid w:val="00FE7B29"/>
    <w:rsid w:val="00FF3380"/>
    <w:rsid w:val="00FF5403"/>
    <w:rsid w:val="00FF562E"/>
    <w:rsid w:val="00FF5E6E"/>
    <w:rsid w:val="00FF74B6"/>
    <w:rsid w:val="00FF7D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6A51AB"/>
  <w14:defaultImageDpi w14:val="300"/>
  <w15:docId w15:val="{1C768EC8-8D6E-4FA4-8DA6-4618F9BA1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70A9"/>
    <w:pPr>
      <w:tabs>
        <w:tab w:val="left" w:pos="2977"/>
        <w:tab w:val="left" w:pos="6096"/>
      </w:tabs>
      <w:spacing w:before="120"/>
    </w:pPr>
    <w:rPr>
      <w:rFonts w:asciiTheme="majorHAnsi" w:hAnsiTheme="majorHAnsi" w:cstheme="minorHAnsi"/>
      <w:sz w:val="22"/>
      <w:szCs w:val="22"/>
      <w:lang w:val="de-CH"/>
    </w:rPr>
  </w:style>
  <w:style w:type="paragraph" w:styleId="berschrift1">
    <w:name w:val="heading 1"/>
    <w:basedOn w:val="berschrift2"/>
    <w:next w:val="Standard"/>
    <w:link w:val="berschrift1Zchn"/>
    <w:uiPriority w:val="9"/>
    <w:qFormat/>
    <w:rsid w:val="003370A9"/>
    <w:pPr>
      <w:numPr>
        <w:ilvl w:val="0"/>
      </w:numPr>
      <w:tabs>
        <w:tab w:val="clear" w:pos="1815"/>
      </w:tabs>
      <w:ind w:left="567" w:hanging="566"/>
      <w:outlineLvl w:val="0"/>
    </w:pPr>
  </w:style>
  <w:style w:type="paragraph" w:styleId="berschrift2">
    <w:name w:val="heading 2"/>
    <w:basedOn w:val="Standard"/>
    <w:next w:val="Standard"/>
    <w:link w:val="berschrift2Zchn"/>
    <w:uiPriority w:val="9"/>
    <w:unhideWhenUsed/>
    <w:qFormat/>
    <w:rsid w:val="00BC315F"/>
    <w:pPr>
      <w:numPr>
        <w:ilvl w:val="1"/>
        <w:numId w:val="1"/>
      </w:numPr>
      <w:tabs>
        <w:tab w:val="clear" w:pos="4083"/>
        <w:tab w:val="num" w:pos="851"/>
      </w:tabs>
      <w:spacing w:before="360"/>
      <w:ind w:left="567" w:hanging="567"/>
      <w:outlineLvl w:val="1"/>
    </w:pPr>
    <w:rPr>
      <w:b/>
      <w:bCs/>
      <w:sz w:val="24"/>
      <w:szCs w:val="24"/>
    </w:rPr>
  </w:style>
  <w:style w:type="paragraph" w:styleId="berschrift3">
    <w:name w:val="heading 3"/>
    <w:basedOn w:val="Standard"/>
    <w:next w:val="Standard"/>
    <w:link w:val="berschrift3Zchn"/>
    <w:uiPriority w:val="9"/>
    <w:unhideWhenUsed/>
    <w:qFormat/>
    <w:rsid w:val="00815A99"/>
    <w:pPr>
      <w:keepNext/>
      <w:keepLines/>
      <w:numPr>
        <w:ilvl w:val="2"/>
        <w:numId w:val="1"/>
      </w:numPr>
      <w:tabs>
        <w:tab w:val="clear" w:pos="1247"/>
        <w:tab w:val="num" w:pos="851"/>
      </w:tabs>
      <w:spacing w:before="240" w:after="240"/>
      <w:ind w:left="851" w:hanging="851"/>
      <w:outlineLvl w:val="2"/>
    </w:pPr>
    <w:rPr>
      <w:rFonts w:eastAsiaTheme="majorEastAsia" w:cstheme="majorBidi"/>
      <w:b/>
      <w:bCs/>
    </w:rPr>
  </w:style>
  <w:style w:type="paragraph" w:styleId="berschrift4">
    <w:name w:val="heading 4"/>
    <w:basedOn w:val="Listenabsatz"/>
    <w:next w:val="Standard"/>
    <w:link w:val="berschrift4Zchn"/>
    <w:uiPriority w:val="9"/>
    <w:unhideWhenUsed/>
    <w:qFormat/>
    <w:rsid w:val="00FE7B29"/>
    <w:pPr>
      <w:numPr>
        <w:ilvl w:val="3"/>
        <w:numId w:val="1"/>
      </w:numPr>
      <w:spacing w:before="240"/>
      <w:outlineLvl w:val="3"/>
    </w:pPr>
    <w:rPr>
      <w:b/>
      <w:bCs/>
    </w:rPr>
  </w:style>
  <w:style w:type="paragraph" w:styleId="berschrift5">
    <w:name w:val="heading 5"/>
    <w:basedOn w:val="Listenabsatz"/>
    <w:next w:val="Standard"/>
    <w:link w:val="berschrift5Zchn"/>
    <w:uiPriority w:val="9"/>
    <w:unhideWhenUsed/>
    <w:qFormat/>
    <w:rsid w:val="00204F3A"/>
    <w:pPr>
      <w:numPr>
        <w:ilvl w:val="4"/>
        <w:numId w:val="1"/>
      </w:numPr>
      <w:spacing w:before="240"/>
      <w:outlineLvl w:val="4"/>
    </w:pPr>
    <w:rPr>
      <w:b/>
      <w:bCs/>
    </w:rPr>
  </w:style>
  <w:style w:type="paragraph" w:styleId="berschrift6">
    <w:name w:val="heading 6"/>
    <w:basedOn w:val="Standard"/>
    <w:next w:val="Standard"/>
    <w:link w:val="berschrift6Zchn"/>
    <w:uiPriority w:val="9"/>
    <w:unhideWhenUsed/>
    <w:qFormat/>
    <w:rsid w:val="002E5F53"/>
    <w:pPr>
      <w:numPr>
        <w:ilvl w:val="5"/>
        <w:numId w:val="1"/>
      </w:numPr>
      <w:outlineLvl w:val="5"/>
    </w:pPr>
    <w:rPr>
      <w:b/>
      <w:bCs/>
    </w:rPr>
  </w:style>
  <w:style w:type="paragraph" w:styleId="berschrift7">
    <w:name w:val="heading 7"/>
    <w:basedOn w:val="Standard"/>
    <w:next w:val="Standard"/>
    <w:link w:val="berschrift7Zchn"/>
    <w:uiPriority w:val="9"/>
    <w:semiHidden/>
    <w:unhideWhenUsed/>
    <w:rsid w:val="00D76782"/>
    <w:pPr>
      <w:keepNext/>
      <w:keepLines/>
      <w:spacing w:before="40"/>
      <w:outlineLvl w:val="6"/>
    </w:pPr>
    <w:rPr>
      <w:rFonts w:eastAsiaTheme="majorEastAsia"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D76782"/>
    <w:pPr>
      <w:keepNext/>
      <w:keepLines/>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D76782"/>
    <w:pPr>
      <w:keepNext/>
      <w:keepLines/>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1344"/>
    <w:pPr>
      <w:tabs>
        <w:tab w:val="center" w:pos="4536"/>
        <w:tab w:val="right" w:pos="9072"/>
      </w:tabs>
    </w:pPr>
  </w:style>
  <w:style w:type="character" w:customStyle="1" w:styleId="KopfzeileZchn">
    <w:name w:val="Kopfzeile Zchn"/>
    <w:basedOn w:val="Absatz-Standardschriftart"/>
    <w:link w:val="Kopfzeile"/>
    <w:uiPriority w:val="99"/>
    <w:rsid w:val="003A1344"/>
  </w:style>
  <w:style w:type="paragraph" w:styleId="Fuzeile">
    <w:name w:val="footer"/>
    <w:basedOn w:val="Standard"/>
    <w:link w:val="FuzeileZchn"/>
    <w:uiPriority w:val="99"/>
    <w:unhideWhenUsed/>
    <w:rsid w:val="003A1344"/>
    <w:pPr>
      <w:tabs>
        <w:tab w:val="center" w:pos="4536"/>
        <w:tab w:val="right" w:pos="9072"/>
      </w:tabs>
    </w:pPr>
  </w:style>
  <w:style w:type="character" w:customStyle="1" w:styleId="FuzeileZchn">
    <w:name w:val="Fußzeile Zchn"/>
    <w:basedOn w:val="Absatz-Standardschriftart"/>
    <w:link w:val="Fuzeile"/>
    <w:uiPriority w:val="99"/>
    <w:rsid w:val="003A1344"/>
  </w:style>
  <w:style w:type="paragraph" w:styleId="Sprechblasentext">
    <w:name w:val="Balloon Text"/>
    <w:basedOn w:val="Standard"/>
    <w:link w:val="SprechblasentextZchn"/>
    <w:uiPriority w:val="99"/>
    <w:semiHidden/>
    <w:unhideWhenUsed/>
    <w:rsid w:val="003A134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A1344"/>
    <w:rPr>
      <w:rFonts w:ascii="Lucida Grande" w:hAnsi="Lucida Grande" w:cs="Lucida Grande"/>
      <w:sz w:val="18"/>
      <w:szCs w:val="18"/>
    </w:rPr>
  </w:style>
  <w:style w:type="paragraph" w:styleId="Listenabsatz">
    <w:name w:val="List Paragraph"/>
    <w:basedOn w:val="Standard"/>
    <w:uiPriority w:val="34"/>
    <w:qFormat/>
    <w:rsid w:val="00815A99"/>
    <w:pPr>
      <w:numPr>
        <w:numId w:val="6"/>
      </w:numPr>
      <w:spacing w:after="60"/>
    </w:pPr>
  </w:style>
  <w:style w:type="character" w:customStyle="1" w:styleId="berschrift1Zchn">
    <w:name w:val="Überschrift 1 Zchn"/>
    <w:basedOn w:val="Absatz-Standardschriftart"/>
    <w:link w:val="berschrift1"/>
    <w:uiPriority w:val="9"/>
    <w:rsid w:val="003370A9"/>
    <w:rPr>
      <w:rFonts w:asciiTheme="majorHAnsi" w:hAnsiTheme="majorHAnsi" w:cstheme="minorHAnsi"/>
      <w:b/>
      <w:bCs/>
      <w:lang w:val="de-CH"/>
    </w:rPr>
  </w:style>
  <w:style w:type="character" w:customStyle="1" w:styleId="berschrift2Zchn">
    <w:name w:val="Überschrift 2 Zchn"/>
    <w:basedOn w:val="Absatz-Standardschriftart"/>
    <w:link w:val="berschrift2"/>
    <w:uiPriority w:val="9"/>
    <w:rsid w:val="00BC315F"/>
    <w:rPr>
      <w:rFonts w:asciiTheme="majorHAnsi" w:hAnsiTheme="majorHAnsi" w:cstheme="minorHAnsi"/>
      <w:b/>
      <w:bCs/>
      <w:lang w:val="de-CH"/>
    </w:rPr>
  </w:style>
  <w:style w:type="paragraph" w:styleId="Titel">
    <w:name w:val="Title"/>
    <w:basedOn w:val="Standard"/>
    <w:next w:val="Standard"/>
    <w:link w:val="TitelZchn"/>
    <w:uiPriority w:val="10"/>
    <w:qFormat/>
    <w:rsid w:val="003370A9"/>
    <w:pPr>
      <w:outlineLvl w:val="0"/>
    </w:pPr>
    <w:rPr>
      <w:b/>
      <w:bCs/>
      <w:sz w:val="28"/>
      <w:szCs w:val="28"/>
    </w:rPr>
  </w:style>
  <w:style w:type="character" w:customStyle="1" w:styleId="TitelZchn">
    <w:name w:val="Titel Zchn"/>
    <w:basedOn w:val="Absatz-Standardschriftart"/>
    <w:link w:val="Titel"/>
    <w:uiPriority w:val="10"/>
    <w:rsid w:val="003370A9"/>
    <w:rPr>
      <w:rFonts w:asciiTheme="majorHAnsi" w:hAnsiTheme="majorHAnsi" w:cstheme="minorHAnsi"/>
      <w:b/>
      <w:bCs/>
      <w:sz w:val="28"/>
      <w:szCs w:val="28"/>
      <w:lang w:val="de-CH"/>
    </w:rPr>
  </w:style>
  <w:style w:type="character" w:customStyle="1" w:styleId="berschrift3Zchn">
    <w:name w:val="Überschrift 3 Zchn"/>
    <w:basedOn w:val="Absatz-Standardschriftart"/>
    <w:link w:val="berschrift3"/>
    <w:uiPriority w:val="9"/>
    <w:rsid w:val="00815A99"/>
    <w:rPr>
      <w:rFonts w:asciiTheme="majorHAnsi" w:eastAsiaTheme="majorEastAsia" w:hAnsiTheme="majorHAnsi" w:cstheme="majorBidi"/>
      <w:b/>
      <w:bCs/>
      <w:lang w:val="de-CH"/>
    </w:rPr>
  </w:style>
  <w:style w:type="character" w:customStyle="1" w:styleId="berschrift4Zchn">
    <w:name w:val="Überschrift 4 Zchn"/>
    <w:basedOn w:val="Absatz-Standardschriftart"/>
    <w:link w:val="berschrift4"/>
    <w:uiPriority w:val="9"/>
    <w:rsid w:val="00FE7B29"/>
    <w:rPr>
      <w:rFonts w:asciiTheme="majorHAnsi" w:hAnsiTheme="majorHAnsi" w:cstheme="majorHAnsi"/>
      <w:b/>
      <w:bCs/>
      <w:lang w:val="de-CH"/>
    </w:rPr>
  </w:style>
  <w:style w:type="character" w:customStyle="1" w:styleId="berschrift5Zchn">
    <w:name w:val="Überschrift 5 Zchn"/>
    <w:basedOn w:val="Absatz-Standardschriftart"/>
    <w:link w:val="berschrift5"/>
    <w:uiPriority w:val="9"/>
    <w:rsid w:val="00204F3A"/>
    <w:rPr>
      <w:rFonts w:asciiTheme="majorHAnsi" w:hAnsiTheme="majorHAnsi" w:cstheme="majorHAnsi"/>
      <w:b/>
      <w:bCs/>
      <w:lang w:val="de-CH"/>
    </w:rPr>
  </w:style>
  <w:style w:type="character" w:customStyle="1" w:styleId="berschrift6Zchn">
    <w:name w:val="Überschrift 6 Zchn"/>
    <w:basedOn w:val="Absatz-Standardschriftart"/>
    <w:link w:val="berschrift6"/>
    <w:uiPriority w:val="9"/>
    <w:rsid w:val="002E5F53"/>
    <w:rPr>
      <w:rFonts w:asciiTheme="majorHAnsi" w:hAnsiTheme="majorHAnsi" w:cstheme="majorHAnsi"/>
      <w:b/>
      <w:bCs/>
      <w:lang w:val="de-CH"/>
    </w:rPr>
  </w:style>
  <w:style w:type="character" w:styleId="Hyperlink">
    <w:name w:val="Hyperlink"/>
    <w:basedOn w:val="Absatz-Standardschriftart"/>
    <w:uiPriority w:val="99"/>
    <w:unhideWhenUsed/>
    <w:rsid w:val="00AB0A63"/>
    <w:rPr>
      <w:color w:val="0000FF" w:themeColor="hyperlink"/>
      <w:u w:val="single"/>
    </w:rPr>
  </w:style>
  <w:style w:type="character" w:customStyle="1" w:styleId="NichtaufgelsteErwhnung1">
    <w:name w:val="Nicht aufgelöste Erwähnung1"/>
    <w:basedOn w:val="Absatz-Standardschriftart"/>
    <w:uiPriority w:val="99"/>
    <w:semiHidden/>
    <w:unhideWhenUsed/>
    <w:rsid w:val="00AB0A63"/>
    <w:rPr>
      <w:color w:val="605E5C"/>
      <w:shd w:val="clear" w:color="auto" w:fill="E1DFDD"/>
    </w:rPr>
  </w:style>
  <w:style w:type="paragraph" w:styleId="KeinLeerraum">
    <w:name w:val="No Spacing"/>
    <w:uiPriority w:val="1"/>
    <w:qFormat/>
    <w:rsid w:val="004E0B84"/>
    <w:rPr>
      <w:rFonts w:asciiTheme="majorHAnsi" w:hAnsiTheme="majorHAnsi" w:cstheme="majorHAnsi"/>
      <w:lang w:val="de-CH"/>
    </w:rPr>
  </w:style>
  <w:style w:type="character" w:styleId="Kommentarzeichen">
    <w:name w:val="annotation reference"/>
    <w:basedOn w:val="Absatz-Standardschriftart"/>
    <w:uiPriority w:val="99"/>
    <w:semiHidden/>
    <w:unhideWhenUsed/>
    <w:rsid w:val="004275E1"/>
    <w:rPr>
      <w:sz w:val="16"/>
      <w:szCs w:val="16"/>
    </w:rPr>
  </w:style>
  <w:style w:type="paragraph" w:styleId="Kommentartext">
    <w:name w:val="annotation text"/>
    <w:basedOn w:val="Standard"/>
    <w:link w:val="KommentartextZchn"/>
    <w:uiPriority w:val="99"/>
    <w:semiHidden/>
    <w:unhideWhenUsed/>
    <w:rsid w:val="004275E1"/>
    <w:rPr>
      <w:sz w:val="20"/>
      <w:szCs w:val="20"/>
    </w:rPr>
  </w:style>
  <w:style w:type="character" w:customStyle="1" w:styleId="KommentartextZchn">
    <w:name w:val="Kommentartext Zchn"/>
    <w:basedOn w:val="Absatz-Standardschriftart"/>
    <w:link w:val="Kommentartext"/>
    <w:uiPriority w:val="99"/>
    <w:semiHidden/>
    <w:rsid w:val="004275E1"/>
    <w:rPr>
      <w:rFonts w:asciiTheme="majorHAnsi" w:hAnsiTheme="majorHAnsi" w:cstheme="majorHAnsi"/>
      <w:sz w:val="20"/>
      <w:szCs w:val="20"/>
      <w:lang w:val="de-CH"/>
    </w:rPr>
  </w:style>
  <w:style w:type="paragraph" w:styleId="Kommentarthema">
    <w:name w:val="annotation subject"/>
    <w:basedOn w:val="Kommentartext"/>
    <w:next w:val="Kommentartext"/>
    <w:link w:val="KommentarthemaZchn"/>
    <w:uiPriority w:val="99"/>
    <w:semiHidden/>
    <w:unhideWhenUsed/>
    <w:rsid w:val="004275E1"/>
    <w:rPr>
      <w:b/>
      <w:bCs/>
    </w:rPr>
  </w:style>
  <w:style w:type="character" w:customStyle="1" w:styleId="KommentarthemaZchn">
    <w:name w:val="Kommentarthema Zchn"/>
    <w:basedOn w:val="KommentartextZchn"/>
    <w:link w:val="Kommentarthema"/>
    <w:uiPriority w:val="99"/>
    <w:semiHidden/>
    <w:rsid w:val="004275E1"/>
    <w:rPr>
      <w:rFonts w:asciiTheme="majorHAnsi" w:hAnsiTheme="majorHAnsi" w:cstheme="majorHAnsi"/>
      <w:b/>
      <w:bCs/>
      <w:sz w:val="20"/>
      <w:szCs w:val="20"/>
      <w:lang w:val="de-CH"/>
    </w:rPr>
  </w:style>
  <w:style w:type="character" w:styleId="Hervorhebung">
    <w:name w:val="Emphasis"/>
    <w:basedOn w:val="Absatz-Standardschriftart"/>
    <w:qFormat/>
    <w:rsid w:val="004275E1"/>
    <w:rPr>
      <w:i/>
      <w:iCs/>
    </w:rPr>
  </w:style>
  <w:style w:type="paragraph" w:styleId="StandardWeb">
    <w:name w:val="Normal (Web)"/>
    <w:basedOn w:val="Standard"/>
    <w:uiPriority w:val="99"/>
    <w:semiHidden/>
    <w:unhideWhenUsed/>
    <w:rsid w:val="004275E1"/>
    <w:pPr>
      <w:spacing w:before="100" w:beforeAutospacing="1" w:after="119"/>
    </w:pPr>
    <w:rPr>
      <w:rFonts w:ascii="Times New Roman" w:eastAsia="Times New Roman" w:hAnsi="Times New Roman" w:cs="Times New Roman"/>
      <w:lang w:eastAsia="de-CH"/>
    </w:rPr>
  </w:style>
  <w:style w:type="paragraph" w:styleId="Inhaltsverzeichnisberschrift">
    <w:name w:val="TOC Heading"/>
    <w:basedOn w:val="berschrift1"/>
    <w:next w:val="Standard"/>
    <w:uiPriority w:val="39"/>
    <w:unhideWhenUsed/>
    <w:qFormat/>
    <w:rsid w:val="004275E1"/>
    <w:pPr>
      <w:keepNext/>
      <w:keepLines/>
      <w:spacing w:line="259" w:lineRule="auto"/>
      <w:ind w:left="0"/>
      <w:outlineLvl w:val="9"/>
    </w:pPr>
    <w:rPr>
      <w:rFonts w:eastAsiaTheme="majorEastAsia" w:cstheme="majorBidi"/>
      <w:b w:val="0"/>
      <w:color w:val="365F91" w:themeColor="accent1" w:themeShade="BF"/>
      <w:lang w:eastAsia="de-CH"/>
    </w:rPr>
  </w:style>
  <w:style w:type="paragraph" w:styleId="Verzeichnis1">
    <w:name w:val="toc 1"/>
    <w:basedOn w:val="Standard"/>
    <w:next w:val="Standard"/>
    <w:autoRedefine/>
    <w:uiPriority w:val="39"/>
    <w:unhideWhenUsed/>
    <w:rsid w:val="00670CB1"/>
    <w:pPr>
      <w:tabs>
        <w:tab w:val="left" w:pos="426"/>
        <w:tab w:val="right" w:leader="dot" w:pos="9055"/>
      </w:tabs>
    </w:pPr>
    <w:rPr>
      <w:b/>
      <w:bCs/>
      <w:iCs/>
    </w:rPr>
  </w:style>
  <w:style w:type="paragraph" w:styleId="Verzeichnis2">
    <w:name w:val="toc 2"/>
    <w:basedOn w:val="Standard"/>
    <w:next w:val="Standard"/>
    <w:autoRedefine/>
    <w:uiPriority w:val="39"/>
    <w:unhideWhenUsed/>
    <w:rsid w:val="008D19A4"/>
    <w:pPr>
      <w:tabs>
        <w:tab w:val="left" w:pos="567"/>
        <w:tab w:val="left" w:pos="1134"/>
        <w:tab w:val="right" w:leader="dot" w:pos="9055"/>
      </w:tabs>
      <w:ind w:left="567"/>
    </w:pPr>
    <w:rPr>
      <w:bCs/>
    </w:rPr>
  </w:style>
  <w:style w:type="paragraph" w:styleId="Verzeichnis3">
    <w:name w:val="toc 3"/>
    <w:basedOn w:val="Standard"/>
    <w:next w:val="Standard"/>
    <w:autoRedefine/>
    <w:uiPriority w:val="39"/>
    <w:unhideWhenUsed/>
    <w:rsid w:val="004275E1"/>
    <w:pPr>
      <w:ind w:left="480"/>
    </w:pPr>
    <w:rPr>
      <w:rFonts w:asciiTheme="minorHAnsi" w:hAnsiTheme="minorHAnsi"/>
      <w:sz w:val="20"/>
      <w:szCs w:val="20"/>
    </w:rPr>
  </w:style>
  <w:style w:type="paragraph" w:styleId="Verzeichnis4">
    <w:name w:val="toc 4"/>
    <w:basedOn w:val="Standard"/>
    <w:next w:val="Standard"/>
    <w:autoRedefine/>
    <w:uiPriority w:val="39"/>
    <w:unhideWhenUsed/>
    <w:rsid w:val="004275E1"/>
    <w:pPr>
      <w:ind w:left="720"/>
    </w:pPr>
    <w:rPr>
      <w:rFonts w:asciiTheme="minorHAnsi" w:hAnsiTheme="minorHAnsi"/>
      <w:sz w:val="20"/>
      <w:szCs w:val="20"/>
    </w:rPr>
  </w:style>
  <w:style w:type="paragraph" w:styleId="Verzeichnis5">
    <w:name w:val="toc 5"/>
    <w:basedOn w:val="Standard"/>
    <w:next w:val="Standard"/>
    <w:autoRedefine/>
    <w:uiPriority w:val="39"/>
    <w:unhideWhenUsed/>
    <w:rsid w:val="004275E1"/>
    <w:pPr>
      <w:ind w:left="960"/>
    </w:pPr>
    <w:rPr>
      <w:rFonts w:asciiTheme="minorHAnsi" w:hAnsiTheme="minorHAnsi"/>
      <w:sz w:val="20"/>
      <w:szCs w:val="20"/>
    </w:rPr>
  </w:style>
  <w:style w:type="paragraph" w:styleId="Verzeichnis6">
    <w:name w:val="toc 6"/>
    <w:basedOn w:val="Standard"/>
    <w:next w:val="Standard"/>
    <w:autoRedefine/>
    <w:uiPriority w:val="39"/>
    <w:unhideWhenUsed/>
    <w:rsid w:val="004275E1"/>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4275E1"/>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4275E1"/>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4275E1"/>
    <w:pPr>
      <w:ind w:left="1920"/>
    </w:pPr>
    <w:rPr>
      <w:rFonts w:asciiTheme="minorHAnsi" w:hAnsiTheme="minorHAnsi"/>
      <w:sz w:val="20"/>
      <w:szCs w:val="20"/>
    </w:rPr>
  </w:style>
  <w:style w:type="paragraph" w:styleId="berarbeitung">
    <w:name w:val="Revision"/>
    <w:hidden/>
    <w:uiPriority w:val="99"/>
    <w:semiHidden/>
    <w:rsid w:val="004275E1"/>
    <w:rPr>
      <w:rFonts w:asciiTheme="majorHAnsi" w:hAnsiTheme="majorHAnsi" w:cstheme="majorHAnsi"/>
      <w:lang w:val="de-CH"/>
    </w:rPr>
  </w:style>
  <w:style w:type="paragraph" w:customStyle="1" w:styleId="Textbody">
    <w:name w:val="Text body"/>
    <w:basedOn w:val="Standard"/>
    <w:rsid w:val="004275E1"/>
    <w:pPr>
      <w:widowControl w:val="0"/>
      <w:suppressAutoHyphens/>
      <w:autoSpaceDN w:val="0"/>
      <w:textAlignment w:val="baseline"/>
    </w:pPr>
    <w:rPr>
      <w:rFonts w:ascii="Times New Roman" w:eastAsia="SimSun" w:hAnsi="Times New Roman" w:cs="Mangal"/>
      <w:kern w:val="3"/>
      <w:lang w:eastAsia="zh-CN" w:bidi="hi-IN"/>
    </w:rPr>
  </w:style>
  <w:style w:type="table" w:styleId="Tabellenraster">
    <w:name w:val="Table Grid"/>
    <w:basedOn w:val="NormaleTabelle"/>
    <w:rsid w:val="00427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8B0223"/>
    <w:rPr>
      <w:color w:val="605E5C"/>
      <w:shd w:val="clear" w:color="auto" w:fill="E1DFDD"/>
    </w:rPr>
  </w:style>
  <w:style w:type="paragraph" w:customStyle="1" w:styleId="western">
    <w:name w:val="western"/>
    <w:basedOn w:val="Standard"/>
    <w:rsid w:val="00F03E82"/>
    <w:pPr>
      <w:spacing w:before="100" w:beforeAutospacing="1" w:after="119"/>
    </w:pPr>
    <w:rPr>
      <w:rFonts w:ascii="Arial" w:eastAsia="Times New Roman" w:hAnsi="Arial" w:cs="Arial"/>
      <w:lang w:eastAsia="de-CH"/>
    </w:rPr>
  </w:style>
  <w:style w:type="character" w:styleId="Fett">
    <w:name w:val="Strong"/>
    <w:basedOn w:val="Absatz-Standardschriftart"/>
    <w:uiPriority w:val="22"/>
    <w:qFormat/>
    <w:rsid w:val="006842FB"/>
    <w:rPr>
      <w:b/>
      <w:bCs/>
    </w:rPr>
  </w:style>
  <w:style w:type="paragraph" w:styleId="Funotentext">
    <w:name w:val="footnote text"/>
    <w:basedOn w:val="Standard"/>
    <w:link w:val="FunotentextZchn"/>
    <w:unhideWhenUsed/>
    <w:rsid w:val="0060702B"/>
    <w:pPr>
      <w:suppressAutoHyphens/>
      <w:spacing w:after="180"/>
      <w:jc w:val="both"/>
    </w:pPr>
    <w:rPr>
      <w:rFonts w:ascii="Arial" w:eastAsia="Times New Roman" w:hAnsi="Arial" w:cs="Times New Roman"/>
      <w:iCs/>
      <w:noProof/>
      <w:sz w:val="20"/>
      <w:szCs w:val="20"/>
      <w:lang w:eastAsia="de-CH"/>
    </w:rPr>
  </w:style>
  <w:style w:type="character" w:customStyle="1" w:styleId="FunotentextZchn">
    <w:name w:val="Fußnotentext Zchn"/>
    <w:basedOn w:val="Absatz-Standardschriftart"/>
    <w:link w:val="Funotentext"/>
    <w:rsid w:val="0060702B"/>
    <w:rPr>
      <w:rFonts w:ascii="Arial" w:eastAsia="Times New Roman" w:hAnsi="Arial" w:cs="Times New Roman"/>
      <w:iCs/>
      <w:noProof/>
      <w:sz w:val="20"/>
      <w:szCs w:val="20"/>
      <w:lang w:val="de-CH" w:eastAsia="de-CH"/>
    </w:rPr>
  </w:style>
  <w:style w:type="character" w:styleId="Funotenzeichen">
    <w:name w:val="footnote reference"/>
    <w:basedOn w:val="Absatz-Standardschriftart"/>
    <w:semiHidden/>
    <w:unhideWhenUsed/>
    <w:rsid w:val="0060702B"/>
    <w:rPr>
      <w:vertAlign w:val="superscript"/>
    </w:rPr>
  </w:style>
  <w:style w:type="paragraph" w:styleId="Aufzhlungszeichen">
    <w:name w:val="List Bullet"/>
    <w:basedOn w:val="Standard"/>
    <w:rsid w:val="00172BC2"/>
    <w:pPr>
      <w:numPr>
        <w:numId w:val="23"/>
      </w:numPr>
      <w:suppressAutoHyphens/>
      <w:spacing w:after="180" w:line="160" w:lineRule="atLeast"/>
      <w:jc w:val="both"/>
    </w:pPr>
    <w:rPr>
      <w:rFonts w:ascii="Arial" w:eastAsia="Times New Roman" w:hAnsi="Arial" w:cs="Times New Roman"/>
      <w:iCs/>
      <w:noProof/>
      <w:sz w:val="20"/>
      <w:szCs w:val="20"/>
      <w:lang w:eastAsia="de-CH"/>
    </w:rPr>
  </w:style>
  <w:style w:type="paragraph" w:styleId="Abbildungsverzeichnis">
    <w:name w:val="table of figures"/>
    <w:basedOn w:val="Standard"/>
    <w:next w:val="Standard"/>
    <w:uiPriority w:val="99"/>
    <w:semiHidden/>
    <w:unhideWhenUsed/>
    <w:rsid w:val="00D76782"/>
  </w:style>
  <w:style w:type="paragraph" w:styleId="Anrede">
    <w:name w:val="Salutation"/>
    <w:basedOn w:val="Standard"/>
    <w:next w:val="Standard"/>
    <w:link w:val="AnredeZchn"/>
    <w:uiPriority w:val="99"/>
    <w:semiHidden/>
    <w:unhideWhenUsed/>
    <w:rsid w:val="00D76782"/>
  </w:style>
  <w:style w:type="character" w:customStyle="1" w:styleId="AnredeZchn">
    <w:name w:val="Anrede Zchn"/>
    <w:basedOn w:val="Absatz-Standardschriftart"/>
    <w:link w:val="Anrede"/>
    <w:uiPriority w:val="99"/>
    <w:semiHidden/>
    <w:rsid w:val="00D76782"/>
    <w:rPr>
      <w:rFonts w:asciiTheme="majorHAnsi" w:hAnsiTheme="majorHAnsi" w:cstheme="minorHAnsi"/>
      <w:sz w:val="22"/>
      <w:szCs w:val="22"/>
      <w:lang w:val="de-CH"/>
    </w:rPr>
  </w:style>
  <w:style w:type="paragraph" w:styleId="Aufzhlungszeichen2">
    <w:name w:val="List Bullet 2"/>
    <w:basedOn w:val="Standard"/>
    <w:uiPriority w:val="99"/>
    <w:semiHidden/>
    <w:unhideWhenUsed/>
    <w:rsid w:val="00D76782"/>
    <w:pPr>
      <w:numPr>
        <w:numId w:val="30"/>
      </w:numPr>
      <w:contextualSpacing/>
    </w:pPr>
  </w:style>
  <w:style w:type="paragraph" w:styleId="Aufzhlungszeichen3">
    <w:name w:val="List Bullet 3"/>
    <w:basedOn w:val="Standard"/>
    <w:uiPriority w:val="99"/>
    <w:semiHidden/>
    <w:unhideWhenUsed/>
    <w:rsid w:val="00D76782"/>
    <w:pPr>
      <w:numPr>
        <w:numId w:val="31"/>
      </w:numPr>
      <w:contextualSpacing/>
    </w:pPr>
  </w:style>
  <w:style w:type="paragraph" w:styleId="Aufzhlungszeichen4">
    <w:name w:val="List Bullet 4"/>
    <w:basedOn w:val="Standard"/>
    <w:uiPriority w:val="99"/>
    <w:semiHidden/>
    <w:unhideWhenUsed/>
    <w:rsid w:val="00D76782"/>
    <w:pPr>
      <w:numPr>
        <w:numId w:val="32"/>
      </w:numPr>
      <w:contextualSpacing/>
    </w:pPr>
  </w:style>
  <w:style w:type="paragraph" w:styleId="Aufzhlungszeichen5">
    <w:name w:val="List Bullet 5"/>
    <w:basedOn w:val="Standard"/>
    <w:uiPriority w:val="99"/>
    <w:semiHidden/>
    <w:unhideWhenUsed/>
    <w:rsid w:val="00D76782"/>
    <w:pPr>
      <w:numPr>
        <w:numId w:val="33"/>
      </w:numPr>
      <w:contextualSpacing/>
    </w:pPr>
  </w:style>
  <w:style w:type="paragraph" w:styleId="Beschriftung">
    <w:name w:val="caption"/>
    <w:basedOn w:val="Standard"/>
    <w:next w:val="Standard"/>
    <w:uiPriority w:val="35"/>
    <w:semiHidden/>
    <w:unhideWhenUsed/>
    <w:qFormat/>
    <w:rsid w:val="00D76782"/>
    <w:pPr>
      <w:spacing w:after="200"/>
    </w:pPr>
    <w:rPr>
      <w:i/>
      <w:iCs/>
      <w:color w:val="1F497D" w:themeColor="text2"/>
      <w:sz w:val="18"/>
      <w:szCs w:val="18"/>
    </w:rPr>
  </w:style>
  <w:style w:type="paragraph" w:styleId="Blocktext">
    <w:name w:val="Block Text"/>
    <w:basedOn w:val="Standard"/>
    <w:uiPriority w:val="99"/>
    <w:semiHidden/>
    <w:unhideWhenUsed/>
    <w:rsid w:val="00D767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Datum">
    <w:name w:val="Date"/>
    <w:basedOn w:val="Standard"/>
    <w:next w:val="Standard"/>
    <w:link w:val="DatumZchn"/>
    <w:uiPriority w:val="99"/>
    <w:semiHidden/>
    <w:unhideWhenUsed/>
    <w:rsid w:val="00D76782"/>
  </w:style>
  <w:style w:type="character" w:customStyle="1" w:styleId="DatumZchn">
    <w:name w:val="Datum Zchn"/>
    <w:basedOn w:val="Absatz-Standardschriftart"/>
    <w:link w:val="Datum"/>
    <w:uiPriority w:val="99"/>
    <w:semiHidden/>
    <w:rsid w:val="00D76782"/>
    <w:rPr>
      <w:rFonts w:asciiTheme="majorHAnsi" w:hAnsiTheme="majorHAnsi" w:cstheme="minorHAnsi"/>
      <w:sz w:val="22"/>
      <w:szCs w:val="22"/>
      <w:lang w:val="de-CH"/>
    </w:rPr>
  </w:style>
  <w:style w:type="paragraph" w:styleId="Dokumentstruktur">
    <w:name w:val="Document Map"/>
    <w:basedOn w:val="Standard"/>
    <w:link w:val="DokumentstrukturZchn"/>
    <w:uiPriority w:val="99"/>
    <w:semiHidden/>
    <w:unhideWhenUsed/>
    <w:rsid w:val="00D76782"/>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D76782"/>
    <w:rPr>
      <w:rFonts w:ascii="Segoe UI" w:hAnsi="Segoe UI" w:cs="Segoe UI"/>
      <w:sz w:val="16"/>
      <w:szCs w:val="16"/>
      <w:lang w:val="de-CH"/>
    </w:rPr>
  </w:style>
  <w:style w:type="paragraph" w:styleId="E-Mail-Signatur">
    <w:name w:val="E-mail Signature"/>
    <w:basedOn w:val="Standard"/>
    <w:link w:val="E-Mail-SignaturZchn"/>
    <w:uiPriority w:val="99"/>
    <w:semiHidden/>
    <w:unhideWhenUsed/>
    <w:rsid w:val="00D76782"/>
  </w:style>
  <w:style w:type="character" w:customStyle="1" w:styleId="E-Mail-SignaturZchn">
    <w:name w:val="E-Mail-Signatur Zchn"/>
    <w:basedOn w:val="Absatz-Standardschriftart"/>
    <w:link w:val="E-Mail-Signatur"/>
    <w:uiPriority w:val="99"/>
    <w:semiHidden/>
    <w:rsid w:val="00D76782"/>
    <w:rPr>
      <w:rFonts w:asciiTheme="majorHAnsi" w:hAnsiTheme="majorHAnsi" w:cstheme="minorHAnsi"/>
      <w:sz w:val="22"/>
      <w:szCs w:val="22"/>
      <w:lang w:val="de-CH"/>
    </w:rPr>
  </w:style>
  <w:style w:type="paragraph" w:styleId="Endnotentext">
    <w:name w:val="endnote text"/>
    <w:basedOn w:val="Standard"/>
    <w:link w:val="EndnotentextZchn"/>
    <w:uiPriority w:val="99"/>
    <w:semiHidden/>
    <w:unhideWhenUsed/>
    <w:rsid w:val="00D76782"/>
    <w:rPr>
      <w:sz w:val="20"/>
      <w:szCs w:val="20"/>
    </w:rPr>
  </w:style>
  <w:style w:type="character" w:customStyle="1" w:styleId="EndnotentextZchn">
    <w:name w:val="Endnotentext Zchn"/>
    <w:basedOn w:val="Absatz-Standardschriftart"/>
    <w:link w:val="Endnotentext"/>
    <w:uiPriority w:val="99"/>
    <w:semiHidden/>
    <w:rsid w:val="00D76782"/>
    <w:rPr>
      <w:rFonts w:asciiTheme="majorHAnsi" w:hAnsiTheme="majorHAnsi" w:cstheme="minorHAnsi"/>
      <w:sz w:val="20"/>
      <w:szCs w:val="20"/>
      <w:lang w:val="de-CH"/>
    </w:rPr>
  </w:style>
  <w:style w:type="paragraph" w:styleId="Fu-Endnotenberschrift">
    <w:name w:val="Note Heading"/>
    <w:basedOn w:val="Standard"/>
    <w:next w:val="Standard"/>
    <w:link w:val="Fu-EndnotenberschriftZchn"/>
    <w:uiPriority w:val="99"/>
    <w:semiHidden/>
    <w:unhideWhenUsed/>
    <w:rsid w:val="00D76782"/>
  </w:style>
  <w:style w:type="character" w:customStyle="1" w:styleId="Fu-EndnotenberschriftZchn">
    <w:name w:val="Fuß/-Endnotenüberschrift Zchn"/>
    <w:basedOn w:val="Absatz-Standardschriftart"/>
    <w:link w:val="Fu-Endnotenberschrift"/>
    <w:uiPriority w:val="99"/>
    <w:semiHidden/>
    <w:rsid w:val="00D76782"/>
    <w:rPr>
      <w:rFonts w:asciiTheme="majorHAnsi" w:hAnsiTheme="majorHAnsi" w:cstheme="minorHAnsi"/>
      <w:sz w:val="22"/>
      <w:szCs w:val="22"/>
      <w:lang w:val="de-CH"/>
    </w:rPr>
  </w:style>
  <w:style w:type="paragraph" w:styleId="Gruformel">
    <w:name w:val="Closing"/>
    <w:basedOn w:val="Standard"/>
    <w:link w:val="GruformelZchn"/>
    <w:uiPriority w:val="99"/>
    <w:semiHidden/>
    <w:unhideWhenUsed/>
    <w:rsid w:val="00D76782"/>
    <w:pPr>
      <w:ind w:left="4252"/>
    </w:pPr>
  </w:style>
  <w:style w:type="character" w:customStyle="1" w:styleId="GruformelZchn">
    <w:name w:val="Grußformel Zchn"/>
    <w:basedOn w:val="Absatz-Standardschriftart"/>
    <w:link w:val="Gruformel"/>
    <w:uiPriority w:val="99"/>
    <w:semiHidden/>
    <w:rsid w:val="00D76782"/>
    <w:rPr>
      <w:rFonts w:asciiTheme="majorHAnsi" w:hAnsiTheme="majorHAnsi" w:cstheme="minorHAnsi"/>
      <w:sz w:val="22"/>
      <w:szCs w:val="22"/>
      <w:lang w:val="de-CH"/>
    </w:rPr>
  </w:style>
  <w:style w:type="paragraph" w:styleId="HTMLAdresse">
    <w:name w:val="HTML Address"/>
    <w:basedOn w:val="Standard"/>
    <w:link w:val="HTMLAdresseZchn"/>
    <w:uiPriority w:val="99"/>
    <w:semiHidden/>
    <w:unhideWhenUsed/>
    <w:rsid w:val="00D76782"/>
    <w:rPr>
      <w:i/>
      <w:iCs/>
    </w:rPr>
  </w:style>
  <w:style w:type="character" w:customStyle="1" w:styleId="HTMLAdresseZchn">
    <w:name w:val="HTML Adresse Zchn"/>
    <w:basedOn w:val="Absatz-Standardschriftart"/>
    <w:link w:val="HTMLAdresse"/>
    <w:uiPriority w:val="99"/>
    <w:semiHidden/>
    <w:rsid w:val="00D76782"/>
    <w:rPr>
      <w:rFonts w:asciiTheme="majorHAnsi" w:hAnsiTheme="majorHAnsi" w:cstheme="minorHAnsi"/>
      <w:i/>
      <w:iCs/>
      <w:sz w:val="22"/>
      <w:szCs w:val="22"/>
      <w:lang w:val="de-CH"/>
    </w:rPr>
  </w:style>
  <w:style w:type="paragraph" w:styleId="HTMLVorformatiert">
    <w:name w:val="HTML Preformatted"/>
    <w:basedOn w:val="Standard"/>
    <w:link w:val="HTMLVorformatiertZchn"/>
    <w:uiPriority w:val="99"/>
    <w:semiHidden/>
    <w:unhideWhenUsed/>
    <w:rsid w:val="00D76782"/>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D76782"/>
    <w:rPr>
      <w:rFonts w:ascii="Consolas" w:hAnsi="Consolas" w:cstheme="minorHAnsi"/>
      <w:sz w:val="20"/>
      <w:szCs w:val="20"/>
      <w:lang w:val="de-CH"/>
    </w:rPr>
  </w:style>
  <w:style w:type="paragraph" w:styleId="Index1">
    <w:name w:val="index 1"/>
    <w:basedOn w:val="Standard"/>
    <w:next w:val="Standard"/>
    <w:autoRedefine/>
    <w:uiPriority w:val="99"/>
    <w:semiHidden/>
    <w:unhideWhenUsed/>
    <w:rsid w:val="00D76782"/>
    <w:pPr>
      <w:ind w:left="220" w:hanging="220"/>
    </w:pPr>
  </w:style>
  <w:style w:type="paragraph" w:styleId="Index2">
    <w:name w:val="index 2"/>
    <w:basedOn w:val="Standard"/>
    <w:next w:val="Standard"/>
    <w:autoRedefine/>
    <w:uiPriority w:val="99"/>
    <w:semiHidden/>
    <w:unhideWhenUsed/>
    <w:rsid w:val="00D76782"/>
    <w:pPr>
      <w:ind w:left="440" w:hanging="220"/>
    </w:pPr>
  </w:style>
  <w:style w:type="paragraph" w:styleId="Index3">
    <w:name w:val="index 3"/>
    <w:basedOn w:val="Standard"/>
    <w:next w:val="Standard"/>
    <w:autoRedefine/>
    <w:uiPriority w:val="99"/>
    <w:semiHidden/>
    <w:unhideWhenUsed/>
    <w:rsid w:val="00D76782"/>
    <w:pPr>
      <w:ind w:left="660" w:hanging="220"/>
    </w:pPr>
  </w:style>
  <w:style w:type="paragraph" w:styleId="Index4">
    <w:name w:val="index 4"/>
    <w:basedOn w:val="Standard"/>
    <w:next w:val="Standard"/>
    <w:autoRedefine/>
    <w:uiPriority w:val="99"/>
    <w:semiHidden/>
    <w:unhideWhenUsed/>
    <w:rsid w:val="00D76782"/>
    <w:pPr>
      <w:ind w:left="880" w:hanging="220"/>
    </w:pPr>
  </w:style>
  <w:style w:type="paragraph" w:styleId="Index5">
    <w:name w:val="index 5"/>
    <w:basedOn w:val="Standard"/>
    <w:next w:val="Standard"/>
    <w:autoRedefine/>
    <w:uiPriority w:val="99"/>
    <w:semiHidden/>
    <w:unhideWhenUsed/>
    <w:rsid w:val="00D76782"/>
    <w:pPr>
      <w:ind w:left="1100" w:hanging="220"/>
    </w:pPr>
  </w:style>
  <w:style w:type="paragraph" w:styleId="Index6">
    <w:name w:val="index 6"/>
    <w:basedOn w:val="Standard"/>
    <w:next w:val="Standard"/>
    <w:autoRedefine/>
    <w:uiPriority w:val="99"/>
    <w:semiHidden/>
    <w:unhideWhenUsed/>
    <w:rsid w:val="00D76782"/>
    <w:pPr>
      <w:ind w:left="1320" w:hanging="220"/>
    </w:pPr>
  </w:style>
  <w:style w:type="paragraph" w:styleId="Index7">
    <w:name w:val="index 7"/>
    <w:basedOn w:val="Standard"/>
    <w:next w:val="Standard"/>
    <w:autoRedefine/>
    <w:uiPriority w:val="99"/>
    <w:semiHidden/>
    <w:unhideWhenUsed/>
    <w:rsid w:val="00D76782"/>
    <w:pPr>
      <w:ind w:left="1540" w:hanging="220"/>
    </w:pPr>
  </w:style>
  <w:style w:type="paragraph" w:styleId="Index8">
    <w:name w:val="index 8"/>
    <w:basedOn w:val="Standard"/>
    <w:next w:val="Standard"/>
    <w:autoRedefine/>
    <w:uiPriority w:val="99"/>
    <w:semiHidden/>
    <w:unhideWhenUsed/>
    <w:rsid w:val="00D76782"/>
    <w:pPr>
      <w:ind w:left="1760" w:hanging="220"/>
    </w:pPr>
  </w:style>
  <w:style w:type="paragraph" w:styleId="Index9">
    <w:name w:val="index 9"/>
    <w:basedOn w:val="Standard"/>
    <w:next w:val="Standard"/>
    <w:autoRedefine/>
    <w:uiPriority w:val="99"/>
    <w:semiHidden/>
    <w:unhideWhenUsed/>
    <w:rsid w:val="00D76782"/>
    <w:pPr>
      <w:ind w:left="1980" w:hanging="220"/>
    </w:pPr>
  </w:style>
  <w:style w:type="paragraph" w:styleId="Indexberschrift">
    <w:name w:val="index heading"/>
    <w:basedOn w:val="Standard"/>
    <w:next w:val="Index1"/>
    <w:uiPriority w:val="99"/>
    <w:semiHidden/>
    <w:unhideWhenUsed/>
    <w:rsid w:val="00D76782"/>
    <w:rPr>
      <w:rFonts w:eastAsiaTheme="majorEastAsia" w:cstheme="majorBidi"/>
      <w:b/>
      <w:bCs/>
    </w:rPr>
  </w:style>
  <w:style w:type="paragraph" w:styleId="IntensivesZitat">
    <w:name w:val="Intense Quote"/>
    <w:basedOn w:val="Standard"/>
    <w:next w:val="Standard"/>
    <w:link w:val="IntensivesZitatZchn"/>
    <w:uiPriority w:val="30"/>
    <w:rsid w:val="00D7678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D76782"/>
    <w:rPr>
      <w:rFonts w:asciiTheme="majorHAnsi" w:hAnsiTheme="majorHAnsi" w:cstheme="minorHAnsi"/>
      <w:i/>
      <w:iCs/>
      <w:color w:val="4F81BD" w:themeColor="accent1"/>
      <w:sz w:val="22"/>
      <w:szCs w:val="22"/>
      <w:lang w:val="de-CH"/>
    </w:rPr>
  </w:style>
  <w:style w:type="paragraph" w:styleId="Liste">
    <w:name w:val="List"/>
    <w:basedOn w:val="Standard"/>
    <w:uiPriority w:val="99"/>
    <w:semiHidden/>
    <w:unhideWhenUsed/>
    <w:rsid w:val="00D76782"/>
    <w:pPr>
      <w:ind w:left="283" w:hanging="283"/>
      <w:contextualSpacing/>
    </w:pPr>
  </w:style>
  <w:style w:type="paragraph" w:styleId="Liste2">
    <w:name w:val="List 2"/>
    <w:basedOn w:val="Standard"/>
    <w:uiPriority w:val="99"/>
    <w:semiHidden/>
    <w:unhideWhenUsed/>
    <w:rsid w:val="00D76782"/>
    <w:pPr>
      <w:ind w:left="566" w:hanging="283"/>
      <w:contextualSpacing/>
    </w:pPr>
  </w:style>
  <w:style w:type="paragraph" w:styleId="Liste3">
    <w:name w:val="List 3"/>
    <w:basedOn w:val="Standard"/>
    <w:uiPriority w:val="99"/>
    <w:semiHidden/>
    <w:unhideWhenUsed/>
    <w:rsid w:val="00D76782"/>
    <w:pPr>
      <w:ind w:left="849" w:hanging="283"/>
      <w:contextualSpacing/>
    </w:pPr>
  </w:style>
  <w:style w:type="paragraph" w:styleId="Liste4">
    <w:name w:val="List 4"/>
    <w:basedOn w:val="Standard"/>
    <w:uiPriority w:val="99"/>
    <w:semiHidden/>
    <w:unhideWhenUsed/>
    <w:rsid w:val="00D76782"/>
    <w:pPr>
      <w:ind w:left="1132" w:hanging="283"/>
      <w:contextualSpacing/>
    </w:pPr>
  </w:style>
  <w:style w:type="paragraph" w:styleId="Liste5">
    <w:name w:val="List 5"/>
    <w:basedOn w:val="Standard"/>
    <w:uiPriority w:val="99"/>
    <w:semiHidden/>
    <w:unhideWhenUsed/>
    <w:rsid w:val="00D76782"/>
    <w:pPr>
      <w:ind w:left="1415" w:hanging="283"/>
      <w:contextualSpacing/>
    </w:pPr>
  </w:style>
  <w:style w:type="paragraph" w:styleId="Listenfortsetzung">
    <w:name w:val="List Continue"/>
    <w:basedOn w:val="Standard"/>
    <w:uiPriority w:val="99"/>
    <w:semiHidden/>
    <w:unhideWhenUsed/>
    <w:rsid w:val="00D76782"/>
    <w:pPr>
      <w:ind w:left="283"/>
      <w:contextualSpacing/>
    </w:pPr>
  </w:style>
  <w:style w:type="paragraph" w:styleId="Listenfortsetzung2">
    <w:name w:val="List Continue 2"/>
    <w:basedOn w:val="Standard"/>
    <w:uiPriority w:val="99"/>
    <w:semiHidden/>
    <w:unhideWhenUsed/>
    <w:rsid w:val="00D76782"/>
    <w:pPr>
      <w:ind w:left="566"/>
      <w:contextualSpacing/>
    </w:pPr>
  </w:style>
  <w:style w:type="paragraph" w:styleId="Listenfortsetzung3">
    <w:name w:val="List Continue 3"/>
    <w:basedOn w:val="Standard"/>
    <w:uiPriority w:val="99"/>
    <w:semiHidden/>
    <w:unhideWhenUsed/>
    <w:rsid w:val="00D76782"/>
    <w:pPr>
      <w:ind w:left="849"/>
      <w:contextualSpacing/>
    </w:pPr>
  </w:style>
  <w:style w:type="paragraph" w:styleId="Listenfortsetzung4">
    <w:name w:val="List Continue 4"/>
    <w:basedOn w:val="Standard"/>
    <w:uiPriority w:val="99"/>
    <w:semiHidden/>
    <w:unhideWhenUsed/>
    <w:rsid w:val="00D76782"/>
    <w:pPr>
      <w:ind w:left="1132"/>
      <w:contextualSpacing/>
    </w:pPr>
  </w:style>
  <w:style w:type="paragraph" w:styleId="Listenfortsetzung5">
    <w:name w:val="List Continue 5"/>
    <w:basedOn w:val="Standard"/>
    <w:uiPriority w:val="99"/>
    <w:semiHidden/>
    <w:unhideWhenUsed/>
    <w:rsid w:val="00D76782"/>
    <w:pPr>
      <w:ind w:left="1415"/>
      <w:contextualSpacing/>
    </w:pPr>
  </w:style>
  <w:style w:type="paragraph" w:styleId="Listennummer">
    <w:name w:val="List Number"/>
    <w:basedOn w:val="Standard"/>
    <w:uiPriority w:val="99"/>
    <w:semiHidden/>
    <w:unhideWhenUsed/>
    <w:rsid w:val="00D76782"/>
    <w:pPr>
      <w:numPr>
        <w:numId w:val="34"/>
      </w:numPr>
      <w:contextualSpacing/>
    </w:pPr>
  </w:style>
  <w:style w:type="paragraph" w:styleId="Listennummer2">
    <w:name w:val="List Number 2"/>
    <w:basedOn w:val="Standard"/>
    <w:uiPriority w:val="99"/>
    <w:semiHidden/>
    <w:unhideWhenUsed/>
    <w:rsid w:val="00D76782"/>
    <w:pPr>
      <w:numPr>
        <w:numId w:val="35"/>
      </w:numPr>
      <w:contextualSpacing/>
    </w:pPr>
  </w:style>
  <w:style w:type="paragraph" w:styleId="Listennummer3">
    <w:name w:val="List Number 3"/>
    <w:basedOn w:val="Standard"/>
    <w:uiPriority w:val="99"/>
    <w:semiHidden/>
    <w:unhideWhenUsed/>
    <w:rsid w:val="00D76782"/>
    <w:pPr>
      <w:numPr>
        <w:numId w:val="36"/>
      </w:numPr>
      <w:contextualSpacing/>
    </w:pPr>
  </w:style>
  <w:style w:type="paragraph" w:styleId="Listennummer4">
    <w:name w:val="List Number 4"/>
    <w:basedOn w:val="Standard"/>
    <w:uiPriority w:val="99"/>
    <w:semiHidden/>
    <w:unhideWhenUsed/>
    <w:rsid w:val="00D76782"/>
    <w:pPr>
      <w:numPr>
        <w:numId w:val="37"/>
      </w:numPr>
      <w:contextualSpacing/>
    </w:pPr>
  </w:style>
  <w:style w:type="paragraph" w:styleId="Listennummer5">
    <w:name w:val="List Number 5"/>
    <w:basedOn w:val="Standard"/>
    <w:uiPriority w:val="99"/>
    <w:semiHidden/>
    <w:unhideWhenUsed/>
    <w:rsid w:val="00D76782"/>
    <w:pPr>
      <w:numPr>
        <w:numId w:val="38"/>
      </w:numPr>
      <w:contextualSpacing/>
    </w:pPr>
  </w:style>
  <w:style w:type="paragraph" w:styleId="Literaturverzeichnis">
    <w:name w:val="Bibliography"/>
    <w:basedOn w:val="Standard"/>
    <w:next w:val="Standard"/>
    <w:uiPriority w:val="37"/>
    <w:semiHidden/>
    <w:unhideWhenUsed/>
    <w:rsid w:val="00D76782"/>
  </w:style>
  <w:style w:type="paragraph" w:styleId="Makrotext">
    <w:name w:val="macro"/>
    <w:link w:val="MakrotextZchn"/>
    <w:uiPriority w:val="99"/>
    <w:semiHidden/>
    <w:unhideWhenUsed/>
    <w:rsid w:val="00D76782"/>
    <w:pPr>
      <w:tabs>
        <w:tab w:val="left" w:pos="480"/>
        <w:tab w:val="left" w:pos="960"/>
        <w:tab w:val="left" w:pos="1440"/>
        <w:tab w:val="left" w:pos="1920"/>
        <w:tab w:val="left" w:pos="2400"/>
        <w:tab w:val="left" w:pos="2880"/>
        <w:tab w:val="left" w:pos="3360"/>
        <w:tab w:val="left" w:pos="3840"/>
        <w:tab w:val="left" w:pos="4320"/>
      </w:tabs>
    </w:pPr>
    <w:rPr>
      <w:rFonts w:ascii="Consolas" w:hAnsi="Consolas" w:cstheme="minorHAnsi"/>
      <w:sz w:val="20"/>
      <w:szCs w:val="20"/>
      <w:lang w:val="de-CH"/>
    </w:rPr>
  </w:style>
  <w:style w:type="character" w:customStyle="1" w:styleId="MakrotextZchn">
    <w:name w:val="Makrotext Zchn"/>
    <w:basedOn w:val="Absatz-Standardschriftart"/>
    <w:link w:val="Makrotext"/>
    <w:uiPriority w:val="99"/>
    <w:semiHidden/>
    <w:rsid w:val="00D76782"/>
    <w:rPr>
      <w:rFonts w:ascii="Consolas" w:hAnsi="Consolas" w:cstheme="minorHAnsi"/>
      <w:sz w:val="20"/>
      <w:szCs w:val="20"/>
      <w:lang w:val="de-CH"/>
    </w:rPr>
  </w:style>
  <w:style w:type="paragraph" w:styleId="Nachrichtenkopf">
    <w:name w:val="Message Header"/>
    <w:basedOn w:val="Standard"/>
    <w:link w:val="NachrichtenkopfZchn"/>
    <w:uiPriority w:val="99"/>
    <w:semiHidden/>
    <w:unhideWhenUsed/>
    <w:rsid w:val="00D76782"/>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D76782"/>
    <w:rPr>
      <w:rFonts w:asciiTheme="majorHAnsi" w:eastAsiaTheme="majorEastAsia" w:hAnsiTheme="majorHAnsi" w:cstheme="majorBidi"/>
      <w:shd w:val="pct20" w:color="auto" w:fill="auto"/>
      <w:lang w:val="de-CH"/>
    </w:rPr>
  </w:style>
  <w:style w:type="paragraph" w:styleId="NurText">
    <w:name w:val="Plain Text"/>
    <w:basedOn w:val="Standard"/>
    <w:link w:val="NurTextZchn"/>
    <w:uiPriority w:val="99"/>
    <w:semiHidden/>
    <w:unhideWhenUsed/>
    <w:rsid w:val="00D76782"/>
    <w:rPr>
      <w:rFonts w:ascii="Consolas" w:hAnsi="Consolas"/>
      <w:sz w:val="21"/>
      <w:szCs w:val="21"/>
    </w:rPr>
  </w:style>
  <w:style w:type="character" w:customStyle="1" w:styleId="NurTextZchn">
    <w:name w:val="Nur Text Zchn"/>
    <w:basedOn w:val="Absatz-Standardschriftart"/>
    <w:link w:val="NurText"/>
    <w:uiPriority w:val="99"/>
    <w:semiHidden/>
    <w:rsid w:val="00D76782"/>
    <w:rPr>
      <w:rFonts w:ascii="Consolas" w:hAnsi="Consolas" w:cstheme="minorHAnsi"/>
      <w:sz w:val="21"/>
      <w:szCs w:val="21"/>
      <w:lang w:val="de-CH"/>
    </w:rPr>
  </w:style>
  <w:style w:type="paragraph" w:styleId="Rechtsgrundlagenverzeichnis">
    <w:name w:val="table of authorities"/>
    <w:basedOn w:val="Standard"/>
    <w:next w:val="Standard"/>
    <w:uiPriority w:val="99"/>
    <w:semiHidden/>
    <w:unhideWhenUsed/>
    <w:rsid w:val="00D76782"/>
    <w:pPr>
      <w:ind w:left="220" w:hanging="220"/>
    </w:pPr>
  </w:style>
  <w:style w:type="paragraph" w:styleId="RGV-berschrift">
    <w:name w:val="toa heading"/>
    <w:basedOn w:val="Standard"/>
    <w:next w:val="Standard"/>
    <w:uiPriority w:val="99"/>
    <w:semiHidden/>
    <w:unhideWhenUsed/>
    <w:rsid w:val="00D76782"/>
    <w:rPr>
      <w:rFonts w:eastAsiaTheme="majorEastAsia" w:cstheme="majorBidi"/>
      <w:b/>
      <w:bCs/>
      <w:sz w:val="24"/>
      <w:szCs w:val="24"/>
    </w:rPr>
  </w:style>
  <w:style w:type="paragraph" w:styleId="Standardeinzug">
    <w:name w:val="Normal Indent"/>
    <w:basedOn w:val="Standard"/>
    <w:uiPriority w:val="99"/>
    <w:semiHidden/>
    <w:unhideWhenUsed/>
    <w:rsid w:val="00D76782"/>
    <w:pPr>
      <w:ind w:left="708"/>
    </w:pPr>
  </w:style>
  <w:style w:type="paragraph" w:styleId="Textkrper">
    <w:name w:val="Body Text"/>
    <w:basedOn w:val="Standard"/>
    <w:link w:val="TextkrperZchn"/>
    <w:uiPriority w:val="99"/>
    <w:semiHidden/>
    <w:unhideWhenUsed/>
    <w:rsid w:val="00D76782"/>
  </w:style>
  <w:style w:type="character" w:customStyle="1" w:styleId="TextkrperZchn">
    <w:name w:val="Textkörper Zchn"/>
    <w:basedOn w:val="Absatz-Standardschriftart"/>
    <w:link w:val="Textkrper"/>
    <w:uiPriority w:val="99"/>
    <w:semiHidden/>
    <w:rsid w:val="00D76782"/>
    <w:rPr>
      <w:rFonts w:asciiTheme="majorHAnsi" w:hAnsiTheme="majorHAnsi" w:cstheme="minorHAnsi"/>
      <w:sz w:val="22"/>
      <w:szCs w:val="22"/>
      <w:lang w:val="de-CH"/>
    </w:rPr>
  </w:style>
  <w:style w:type="paragraph" w:styleId="Textkrper2">
    <w:name w:val="Body Text 2"/>
    <w:basedOn w:val="Standard"/>
    <w:link w:val="Textkrper2Zchn"/>
    <w:uiPriority w:val="99"/>
    <w:semiHidden/>
    <w:unhideWhenUsed/>
    <w:rsid w:val="00D76782"/>
    <w:pPr>
      <w:spacing w:line="480" w:lineRule="auto"/>
    </w:pPr>
  </w:style>
  <w:style w:type="character" w:customStyle="1" w:styleId="Textkrper2Zchn">
    <w:name w:val="Textkörper 2 Zchn"/>
    <w:basedOn w:val="Absatz-Standardschriftart"/>
    <w:link w:val="Textkrper2"/>
    <w:uiPriority w:val="99"/>
    <w:semiHidden/>
    <w:rsid w:val="00D76782"/>
    <w:rPr>
      <w:rFonts w:asciiTheme="majorHAnsi" w:hAnsiTheme="majorHAnsi" w:cstheme="minorHAnsi"/>
      <w:sz w:val="22"/>
      <w:szCs w:val="22"/>
      <w:lang w:val="de-CH"/>
    </w:rPr>
  </w:style>
  <w:style w:type="paragraph" w:styleId="Textkrper3">
    <w:name w:val="Body Text 3"/>
    <w:basedOn w:val="Standard"/>
    <w:link w:val="Textkrper3Zchn"/>
    <w:uiPriority w:val="99"/>
    <w:semiHidden/>
    <w:unhideWhenUsed/>
    <w:rsid w:val="00D76782"/>
    <w:rPr>
      <w:sz w:val="16"/>
      <w:szCs w:val="16"/>
    </w:rPr>
  </w:style>
  <w:style w:type="character" w:customStyle="1" w:styleId="Textkrper3Zchn">
    <w:name w:val="Textkörper 3 Zchn"/>
    <w:basedOn w:val="Absatz-Standardschriftart"/>
    <w:link w:val="Textkrper3"/>
    <w:uiPriority w:val="99"/>
    <w:semiHidden/>
    <w:rsid w:val="00D76782"/>
    <w:rPr>
      <w:rFonts w:asciiTheme="majorHAnsi" w:hAnsiTheme="majorHAnsi" w:cstheme="minorHAnsi"/>
      <w:sz w:val="16"/>
      <w:szCs w:val="16"/>
      <w:lang w:val="de-CH"/>
    </w:rPr>
  </w:style>
  <w:style w:type="paragraph" w:styleId="Textkrper-Einzug2">
    <w:name w:val="Body Text Indent 2"/>
    <w:basedOn w:val="Standard"/>
    <w:link w:val="Textkrper-Einzug2Zchn"/>
    <w:uiPriority w:val="99"/>
    <w:semiHidden/>
    <w:unhideWhenUsed/>
    <w:rsid w:val="00D76782"/>
    <w:pPr>
      <w:spacing w:line="480" w:lineRule="auto"/>
      <w:ind w:left="283"/>
    </w:pPr>
  </w:style>
  <w:style w:type="character" w:customStyle="1" w:styleId="Textkrper-Einzug2Zchn">
    <w:name w:val="Textkörper-Einzug 2 Zchn"/>
    <w:basedOn w:val="Absatz-Standardschriftart"/>
    <w:link w:val="Textkrper-Einzug2"/>
    <w:uiPriority w:val="99"/>
    <w:semiHidden/>
    <w:rsid w:val="00D76782"/>
    <w:rPr>
      <w:rFonts w:asciiTheme="majorHAnsi" w:hAnsiTheme="majorHAnsi" w:cstheme="minorHAnsi"/>
      <w:sz w:val="22"/>
      <w:szCs w:val="22"/>
      <w:lang w:val="de-CH"/>
    </w:rPr>
  </w:style>
  <w:style w:type="paragraph" w:styleId="Textkrper-Einzug3">
    <w:name w:val="Body Text Indent 3"/>
    <w:basedOn w:val="Standard"/>
    <w:link w:val="Textkrper-Einzug3Zchn"/>
    <w:uiPriority w:val="99"/>
    <w:semiHidden/>
    <w:unhideWhenUsed/>
    <w:rsid w:val="00D76782"/>
    <w:pPr>
      <w:ind w:left="283"/>
    </w:pPr>
    <w:rPr>
      <w:sz w:val="16"/>
      <w:szCs w:val="16"/>
    </w:rPr>
  </w:style>
  <w:style w:type="character" w:customStyle="1" w:styleId="Textkrper-Einzug3Zchn">
    <w:name w:val="Textkörper-Einzug 3 Zchn"/>
    <w:basedOn w:val="Absatz-Standardschriftart"/>
    <w:link w:val="Textkrper-Einzug3"/>
    <w:uiPriority w:val="99"/>
    <w:semiHidden/>
    <w:rsid w:val="00D76782"/>
    <w:rPr>
      <w:rFonts w:asciiTheme="majorHAnsi" w:hAnsiTheme="majorHAnsi" w:cstheme="minorHAnsi"/>
      <w:sz w:val="16"/>
      <w:szCs w:val="16"/>
      <w:lang w:val="de-CH"/>
    </w:rPr>
  </w:style>
  <w:style w:type="paragraph" w:styleId="Textkrper-Erstzeileneinzug">
    <w:name w:val="Body Text First Indent"/>
    <w:basedOn w:val="Textkrper"/>
    <w:link w:val="Textkrper-ErstzeileneinzugZchn"/>
    <w:uiPriority w:val="99"/>
    <w:semiHidden/>
    <w:unhideWhenUsed/>
    <w:rsid w:val="00D76782"/>
    <w:pPr>
      <w:ind w:firstLine="360"/>
    </w:pPr>
  </w:style>
  <w:style w:type="character" w:customStyle="1" w:styleId="Textkrper-ErstzeileneinzugZchn">
    <w:name w:val="Textkörper-Erstzeileneinzug Zchn"/>
    <w:basedOn w:val="TextkrperZchn"/>
    <w:link w:val="Textkrper-Erstzeileneinzug"/>
    <w:uiPriority w:val="99"/>
    <w:semiHidden/>
    <w:rsid w:val="00D76782"/>
    <w:rPr>
      <w:rFonts w:asciiTheme="majorHAnsi" w:hAnsiTheme="majorHAnsi" w:cstheme="minorHAnsi"/>
      <w:sz w:val="22"/>
      <w:szCs w:val="22"/>
      <w:lang w:val="de-CH"/>
    </w:rPr>
  </w:style>
  <w:style w:type="paragraph" w:styleId="Textkrper-Zeileneinzug">
    <w:name w:val="Body Text Indent"/>
    <w:basedOn w:val="Standard"/>
    <w:link w:val="Textkrper-ZeileneinzugZchn"/>
    <w:uiPriority w:val="99"/>
    <w:semiHidden/>
    <w:unhideWhenUsed/>
    <w:rsid w:val="00D76782"/>
    <w:pPr>
      <w:ind w:left="283"/>
    </w:pPr>
  </w:style>
  <w:style w:type="character" w:customStyle="1" w:styleId="Textkrper-ZeileneinzugZchn">
    <w:name w:val="Textkörper-Zeileneinzug Zchn"/>
    <w:basedOn w:val="Absatz-Standardschriftart"/>
    <w:link w:val="Textkrper-Zeileneinzug"/>
    <w:uiPriority w:val="99"/>
    <w:semiHidden/>
    <w:rsid w:val="00D76782"/>
    <w:rPr>
      <w:rFonts w:asciiTheme="majorHAnsi" w:hAnsiTheme="majorHAnsi" w:cstheme="minorHAnsi"/>
      <w:sz w:val="22"/>
      <w:szCs w:val="22"/>
      <w:lang w:val="de-CH"/>
    </w:rPr>
  </w:style>
  <w:style w:type="paragraph" w:styleId="Textkrper-Erstzeileneinzug2">
    <w:name w:val="Body Text First Indent 2"/>
    <w:basedOn w:val="Textkrper-Zeileneinzug"/>
    <w:link w:val="Textkrper-Erstzeileneinzug2Zchn"/>
    <w:uiPriority w:val="99"/>
    <w:semiHidden/>
    <w:unhideWhenUsed/>
    <w:rsid w:val="00D76782"/>
    <w:pPr>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D76782"/>
    <w:rPr>
      <w:rFonts w:asciiTheme="majorHAnsi" w:hAnsiTheme="majorHAnsi" w:cstheme="minorHAnsi"/>
      <w:sz w:val="22"/>
      <w:szCs w:val="22"/>
      <w:lang w:val="de-CH"/>
    </w:rPr>
  </w:style>
  <w:style w:type="character" w:customStyle="1" w:styleId="berschrift7Zchn">
    <w:name w:val="Überschrift 7 Zchn"/>
    <w:basedOn w:val="Absatz-Standardschriftart"/>
    <w:link w:val="berschrift7"/>
    <w:uiPriority w:val="9"/>
    <w:semiHidden/>
    <w:rsid w:val="00D76782"/>
    <w:rPr>
      <w:rFonts w:asciiTheme="majorHAnsi" w:eastAsiaTheme="majorEastAsia" w:hAnsiTheme="majorHAnsi" w:cstheme="majorBidi"/>
      <w:i/>
      <w:iCs/>
      <w:color w:val="243F60" w:themeColor="accent1" w:themeShade="7F"/>
      <w:sz w:val="22"/>
      <w:szCs w:val="22"/>
      <w:lang w:val="de-CH"/>
    </w:rPr>
  </w:style>
  <w:style w:type="character" w:customStyle="1" w:styleId="berschrift8Zchn">
    <w:name w:val="Überschrift 8 Zchn"/>
    <w:basedOn w:val="Absatz-Standardschriftart"/>
    <w:link w:val="berschrift8"/>
    <w:uiPriority w:val="9"/>
    <w:semiHidden/>
    <w:rsid w:val="00D76782"/>
    <w:rPr>
      <w:rFonts w:asciiTheme="majorHAnsi" w:eastAsiaTheme="majorEastAsia" w:hAnsiTheme="majorHAnsi" w:cstheme="majorBidi"/>
      <w:color w:val="272727" w:themeColor="text1" w:themeTint="D8"/>
      <w:sz w:val="21"/>
      <w:szCs w:val="21"/>
      <w:lang w:val="de-CH"/>
    </w:rPr>
  </w:style>
  <w:style w:type="character" w:customStyle="1" w:styleId="berschrift9Zchn">
    <w:name w:val="Überschrift 9 Zchn"/>
    <w:basedOn w:val="Absatz-Standardschriftart"/>
    <w:link w:val="berschrift9"/>
    <w:uiPriority w:val="9"/>
    <w:semiHidden/>
    <w:rsid w:val="00D76782"/>
    <w:rPr>
      <w:rFonts w:asciiTheme="majorHAnsi" w:eastAsiaTheme="majorEastAsia" w:hAnsiTheme="majorHAnsi" w:cstheme="majorBidi"/>
      <w:i/>
      <w:iCs/>
      <w:color w:val="272727" w:themeColor="text1" w:themeTint="D8"/>
      <w:sz w:val="21"/>
      <w:szCs w:val="21"/>
      <w:lang w:val="de-CH"/>
    </w:rPr>
  </w:style>
  <w:style w:type="paragraph" w:styleId="Umschlagabsenderadresse">
    <w:name w:val="envelope return"/>
    <w:basedOn w:val="Standard"/>
    <w:uiPriority w:val="99"/>
    <w:semiHidden/>
    <w:unhideWhenUsed/>
    <w:rsid w:val="00D76782"/>
    <w:rPr>
      <w:rFonts w:eastAsiaTheme="majorEastAsia" w:cstheme="majorBidi"/>
      <w:sz w:val="20"/>
      <w:szCs w:val="20"/>
    </w:rPr>
  </w:style>
  <w:style w:type="paragraph" w:styleId="Umschlagadresse">
    <w:name w:val="envelope address"/>
    <w:basedOn w:val="Standard"/>
    <w:uiPriority w:val="99"/>
    <w:semiHidden/>
    <w:unhideWhenUsed/>
    <w:rsid w:val="00D76782"/>
    <w:pPr>
      <w:framePr w:w="4320" w:h="2160" w:hRule="exact" w:hSpace="141" w:wrap="auto" w:hAnchor="page" w:xAlign="center" w:yAlign="bottom"/>
      <w:ind w:left="1"/>
    </w:pPr>
    <w:rPr>
      <w:rFonts w:eastAsiaTheme="majorEastAsia" w:cstheme="majorBidi"/>
      <w:sz w:val="24"/>
      <w:szCs w:val="24"/>
    </w:rPr>
  </w:style>
  <w:style w:type="paragraph" w:styleId="Unterschrift">
    <w:name w:val="Signature"/>
    <w:basedOn w:val="Standard"/>
    <w:link w:val="UnterschriftZchn"/>
    <w:uiPriority w:val="99"/>
    <w:semiHidden/>
    <w:unhideWhenUsed/>
    <w:rsid w:val="00D76782"/>
    <w:pPr>
      <w:ind w:left="4252"/>
    </w:pPr>
  </w:style>
  <w:style w:type="character" w:customStyle="1" w:styleId="UnterschriftZchn">
    <w:name w:val="Unterschrift Zchn"/>
    <w:basedOn w:val="Absatz-Standardschriftart"/>
    <w:link w:val="Unterschrift"/>
    <w:uiPriority w:val="99"/>
    <w:semiHidden/>
    <w:rsid w:val="00D76782"/>
    <w:rPr>
      <w:rFonts w:asciiTheme="majorHAnsi" w:hAnsiTheme="majorHAnsi" w:cstheme="minorHAnsi"/>
      <w:sz w:val="22"/>
      <w:szCs w:val="22"/>
      <w:lang w:val="de-CH"/>
    </w:rPr>
  </w:style>
  <w:style w:type="paragraph" w:styleId="Untertitel">
    <w:name w:val="Subtitle"/>
    <w:basedOn w:val="Standard"/>
    <w:next w:val="Standard"/>
    <w:link w:val="UntertitelZchn"/>
    <w:uiPriority w:val="11"/>
    <w:rsid w:val="00D76782"/>
    <w:pPr>
      <w:numPr>
        <w:ilvl w:val="1"/>
      </w:numPr>
      <w:spacing w:after="160"/>
    </w:pPr>
    <w:rPr>
      <w:rFonts w:asciiTheme="minorHAnsi"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D76782"/>
    <w:rPr>
      <w:color w:val="5A5A5A" w:themeColor="text1" w:themeTint="A5"/>
      <w:spacing w:val="15"/>
      <w:sz w:val="22"/>
      <w:szCs w:val="22"/>
      <w:lang w:val="de-CH"/>
    </w:rPr>
  </w:style>
  <w:style w:type="paragraph" w:styleId="Zitat">
    <w:name w:val="Quote"/>
    <w:basedOn w:val="Standard"/>
    <w:next w:val="Standard"/>
    <w:link w:val="ZitatZchn"/>
    <w:uiPriority w:val="29"/>
    <w:rsid w:val="00D76782"/>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D76782"/>
    <w:rPr>
      <w:rFonts w:asciiTheme="majorHAnsi" w:hAnsiTheme="majorHAnsi" w:cstheme="minorHAnsi"/>
      <w:i/>
      <w:iCs/>
      <w:color w:val="404040" w:themeColor="text1" w:themeTint="BF"/>
      <w:sz w:val="22"/>
      <w:szCs w:val="22"/>
      <w:lang w:val="de-CH"/>
    </w:rPr>
  </w:style>
  <w:style w:type="table" w:customStyle="1" w:styleId="Grilledutableau1">
    <w:name w:val="Grille du tableau1"/>
    <w:basedOn w:val="NormaleTabelle"/>
    <w:next w:val="Tabellenraster"/>
    <w:rsid w:val="00960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re1">
    <w:name w:val="Autre 1"/>
    <w:basedOn w:val="Standard"/>
    <w:link w:val="Autre1Car"/>
    <w:qFormat/>
    <w:rsid w:val="00445365"/>
    <w:pPr>
      <w:tabs>
        <w:tab w:val="clear" w:pos="2977"/>
        <w:tab w:val="clear" w:pos="6096"/>
        <w:tab w:val="center" w:pos="4536"/>
        <w:tab w:val="right" w:pos="9072"/>
      </w:tabs>
      <w:spacing w:before="0" w:after="120"/>
      <w:ind w:left="-108"/>
    </w:pPr>
    <w:rPr>
      <w:sz w:val="18"/>
      <w:szCs w:val="18"/>
    </w:rPr>
  </w:style>
  <w:style w:type="paragraph" w:customStyle="1" w:styleId="autre2">
    <w:name w:val="autre 2"/>
    <w:basedOn w:val="Standard"/>
    <w:link w:val="autre2Car"/>
    <w:qFormat/>
    <w:rsid w:val="00445365"/>
    <w:pPr>
      <w:tabs>
        <w:tab w:val="clear" w:pos="2977"/>
        <w:tab w:val="clear" w:pos="6096"/>
      </w:tabs>
      <w:spacing w:before="0"/>
      <w:ind w:left="-108"/>
      <w:jc w:val="center"/>
    </w:pPr>
    <w:rPr>
      <w:rFonts w:ascii="Arial" w:hAnsi="Arial" w:cs="Arial"/>
      <w:b/>
      <w:bCs/>
      <w:sz w:val="14"/>
      <w:szCs w:val="14"/>
    </w:rPr>
  </w:style>
  <w:style w:type="character" w:customStyle="1" w:styleId="Autre1Car">
    <w:name w:val="Autre 1 Car"/>
    <w:basedOn w:val="Absatz-Standardschriftart"/>
    <w:link w:val="Autre1"/>
    <w:rsid w:val="00445365"/>
    <w:rPr>
      <w:rFonts w:asciiTheme="majorHAnsi" w:hAnsiTheme="majorHAnsi" w:cstheme="minorHAnsi"/>
      <w:sz w:val="18"/>
      <w:szCs w:val="18"/>
      <w:lang w:val="de-CH"/>
    </w:rPr>
  </w:style>
  <w:style w:type="character" w:customStyle="1" w:styleId="autre2Car">
    <w:name w:val="autre 2 Car"/>
    <w:basedOn w:val="Absatz-Standardschriftart"/>
    <w:link w:val="autre2"/>
    <w:rsid w:val="00445365"/>
    <w:rPr>
      <w:rFonts w:ascii="Arial" w:hAnsi="Arial" w:cs="Arial"/>
      <w:b/>
      <w:bCs/>
      <w:sz w:val="14"/>
      <w:szCs w:val="14"/>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5998">
      <w:bodyDiv w:val="1"/>
      <w:marLeft w:val="0"/>
      <w:marRight w:val="0"/>
      <w:marTop w:val="0"/>
      <w:marBottom w:val="0"/>
      <w:divBdr>
        <w:top w:val="none" w:sz="0" w:space="0" w:color="auto"/>
        <w:left w:val="none" w:sz="0" w:space="0" w:color="auto"/>
        <w:bottom w:val="none" w:sz="0" w:space="0" w:color="auto"/>
        <w:right w:val="none" w:sz="0" w:space="0" w:color="auto"/>
      </w:divBdr>
    </w:div>
    <w:div w:id="79104478">
      <w:bodyDiv w:val="1"/>
      <w:marLeft w:val="0"/>
      <w:marRight w:val="0"/>
      <w:marTop w:val="0"/>
      <w:marBottom w:val="0"/>
      <w:divBdr>
        <w:top w:val="none" w:sz="0" w:space="0" w:color="auto"/>
        <w:left w:val="none" w:sz="0" w:space="0" w:color="auto"/>
        <w:bottom w:val="none" w:sz="0" w:space="0" w:color="auto"/>
        <w:right w:val="none" w:sz="0" w:space="0" w:color="auto"/>
      </w:divBdr>
    </w:div>
    <w:div w:id="732315806">
      <w:bodyDiv w:val="1"/>
      <w:marLeft w:val="0"/>
      <w:marRight w:val="0"/>
      <w:marTop w:val="0"/>
      <w:marBottom w:val="0"/>
      <w:divBdr>
        <w:top w:val="none" w:sz="0" w:space="0" w:color="auto"/>
        <w:left w:val="none" w:sz="0" w:space="0" w:color="auto"/>
        <w:bottom w:val="none" w:sz="0" w:space="0" w:color="auto"/>
        <w:right w:val="none" w:sz="0" w:space="0" w:color="auto"/>
      </w:divBdr>
    </w:div>
    <w:div w:id="735779569">
      <w:bodyDiv w:val="1"/>
      <w:marLeft w:val="0"/>
      <w:marRight w:val="0"/>
      <w:marTop w:val="0"/>
      <w:marBottom w:val="0"/>
      <w:divBdr>
        <w:top w:val="none" w:sz="0" w:space="0" w:color="auto"/>
        <w:left w:val="none" w:sz="0" w:space="0" w:color="auto"/>
        <w:bottom w:val="none" w:sz="0" w:space="0" w:color="auto"/>
        <w:right w:val="none" w:sz="0" w:space="0" w:color="auto"/>
      </w:divBdr>
    </w:div>
    <w:div w:id="810171432">
      <w:bodyDiv w:val="1"/>
      <w:marLeft w:val="0"/>
      <w:marRight w:val="0"/>
      <w:marTop w:val="0"/>
      <w:marBottom w:val="0"/>
      <w:divBdr>
        <w:top w:val="none" w:sz="0" w:space="0" w:color="auto"/>
        <w:left w:val="none" w:sz="0" w:space="0" w:color="auto"/>
        <w:bottom w:val="none" w:sz="0" w:space="0" w:color="auto"/>
        <w:right w:val="none" w:sz="0" w:space="0" w:color="auto"/>
      </w:divBdr>
    </w:div>
    <w:div w:id="964626180">
      <w:bodyDiv w:val="1"/>
      <w:marLeft w:val="0"/>
      <w:marRight w:val="0"/>
      <w:marTop w:val="0"/>
      <w:marBottom w:val="0"/>
      <w:divBdr>
        <w:top w:val="none" w:sz="0" w:space="0" w:color="auto"/>
        <w:left w:val="none" w:sz="0" w:space="0" w:color="auto"/>
        <w:bottom w:val="none" w:sz="0" w:space="0" w:color="auto"/>
        <w:right w:val="none" w:sz="0" w:space="0" w:color="auto"/>
      </w:divBdr>
      <w:divsChild>
        <w:div w:id="1040859425">
          <w:marLeft w:val="288"/>
          <w:marRight w:val="0"/>
          <w:marTop w:val="240"/>
          <w:marBottom w:val="0"/>
          <w:divBdr>
            <w:top w:val="none" w:sz="0" w:space="0" w:color="auto"/>
            <w:left w:val="none" w:sz="0" w:space="0" w:color="auto"/>
            <w:bottom w:val="none" w:sz="0" w:space="0" w:color="auto"/>
            <w:right w:val="none" w:sz="0" w:space="0" w:color="auto"/>
          </w:divBdr>
        </w:div>
        <w:div w:id="2019037787">
          <w:marLeft w:val="288"/>
          <w:marRight w:val="0"/>
          <w:marTop w:val="240"/>
          <w:marBottom w:val="0"/>
          <w:divBdr>
            <w:top w:val="none" w:sz="0" w:space="0" w:color="auto"/>
            <w:left w:val="none" w:sz="0" w:space="0" w:color="auto"/>
            <w:bottom w:val="none" w:sz="0" w:space="0" w:color="auto"/>
            <w:right w:val="none" w:sz="0" w:space="0" w:color="auto"/>
          </w:divBdr>
        </w:div>
        <w:div w:id="493448086">
          <w:marLeft w:val="288"/>
          <w:marRight w:val="0"/>
          <w:marTop w:val="240"/>
          <w:marBottom w:val="0"/>
          <w:divBdr>
            <w:top w:val="none" w:sz="0" w:space="0" w:color="auto"/>
            <w:left w:val="none" w:sz="0" w:space="0" w:color="auto"/>
            <w:bottom w:val="none" w:sz="0" w:space="0" w:color="auto"/>
            <w:right w:val="none" w:sz="0" w:space="0" w:color="auto"/>
          </w:divBdr>
        </w:div>
        <w:div w:id="875774921">
          <w:marLeft w:val="288"/>
          <w:marRight w:val="0"/>
          <w:marTop w:val="240"/>
          <w:marBottom w:val="0"/>
          <w:divBdr>
            <w:top w:val="none" w:sz="0" w:space="0" w:color="auto"/>
            <w:left w:val="none" w:sz="0" w:space="0" w:color="auto"/>
            <w:bottom w:val="none" w:sz="0" w:space="0" w:color="auto"/>
            <w:right w:val="none" w:sz="0" w:space="0" w:color="auto"/>
          </w:divBdr>
        </w:div>
        <w:div w:id="575214034">
          <w:marLeft w:val="288"/>
          <w:marRight w:val="0"/>
          <w:marTop w:val="240"/>
          <w:marBottom w:val="0"/>
          <w:divBdr>
            <w:top w:val="none" w:sz="0" w:space="0" w:color="auto"/>
            <w:left w:val="none" w:sz="0" w:space="0" w:color="auto"/>
            <w:bottom w:val="none" w:sz="0" w:space="0" w:color="auto"/>
            <w:right w:val="none" w:sz="0" w:space="0" w:color="auto"/>
          </w:divBdr>
        </w:div>
      </w:divsChild>
    </w:div>
    <w:div w:id="1073351010">
      <w:bodyDiv w:val="1"/>
      <w:marLeft w:val="0"/>
      <w:marRight w:val="0"/>
      <w:marTop w:val="0"/>
      <w:marBottom w:val="0"/>
      <w:divBdr>
        <w:top w:val="none" w:sz="0" w:space="0" w:color="auto"/>
        <w:left w:val="none" w:sz="0" w:space="0" w:color="auto"/>
        <w:bottom w:val="none" w:sz="0" w:space="0" w:color="auto"/>
        <w:right w:val="none" w:sz="0" w:space="0" w:color="auto"/>
      </w:divBdr>
    </w:div>
    <w:div w:id="1074007485">
      <w:bodyDiv w:val="1"/>
      <w:marLeft w:val="0"/>
      <w:marRight w:val="0"/>
      <w:marTop w:val="0"/>
      <w:marBottom w:val="0"/>
      <w:divBdr>
        <w:top w:val="none" w:sz="0" w:space="0" w:color="auto"/>
        <w:left w:val="none" w:sz="0" w:space="0" w:color="auto"/>
        <w:bottom w:val="none" w:sz="0" w:space="0" w:color="auto"/>
        <w:right w:val="none" w:sz="0" w:space="0" w:color="auto"/>
      </w:divBdr>
    </w:div>
    <w:div w:id="1158616237">
      <w:bodyDiv w:val="1"/>
      <w:marLeft w:val="0"/>
      <w:marRight w:val="0"/>
      <w:marTop w:val="0"/>
      <w:marBottom w:val="0"/>
      <w:divBdr>
        <w:top w:val="none" w:sz="0" w:space="0" w:color="auto"/>
        <w:left w:val="none" w:sz="0" w:space="0" w:color="auto"/>
        <w:bottom w:val="none" w:sz="0" w:space="0" w:color="auto"/>
        <w:right w:val="none" w:sz="0" w:space="0" w:color="auto"/>
      </w:divBdr>
    </w:div>
    <w:div w:id="1317883276">
      <w:bodyDiv w:val="1"/>
      <w:marLeft w:val="0"/>
      <w:marRight w:val="0"/>
      <w:marTop w:val="0"/>
      <w:marBottom w:val="0"/>
      <w:divBdr>
        <w:top w:val="none" w:sz="0" w:space="0" w:color="auto"/>
        <w:left w:val="none" w:sz="0" w:space="0" w:color="auto"/>
        <w:bottom w:val="none" w:sz="0" w:space="0" w:color="auto"/>
        <w:right w:val="none" w:sz="0" w:space="0" w:color="auto"/>
      </w:divBdr>
    </w:div>
    <w:div w:id="1729109247">
      <w:bodyDiv w:val="1"/>
      <w:marLeft w:val="0"/>
      <w:marRight w:val="0"/>
      <w:marTop w:val="0"/>
      <w:marBottom w:val="0"/>
      <w:divBdr>
        <w:top w:val="none" w:sz="0" w:space="0" w:color="auto"/>
        <w:left w:val="none" w:sz="0" w:space="0" w:color="auto"/>
        <w:bottom w:val="none" w:sz="0" w:space="0" w:color="auto"/>
        <w:right w:val="none" w:sz="0" w:space="0" w:color="auto"/>
      </w:divBdr>
      <w:divsChild>
        <w:div w:id="1294025568">
          <w:marLeft w:val="446"/>
          <w:marRight w:val="0"/>
          <w:marTop w:val="0"/>
          <w:marBottom w:val="0"/>
          <w:divBdr>
            <w:top w:val="none" w:sz="0" w:space="0" w:color="auto"/>
            <w:left w:val="none" w:sz="0" w:space="0" w:color="auto"/>
            <w:bottom w:val="none" w:sz="0" w:space="0" w:color="auto"/>
            <w:right w:val="none" w:sz="0" w:space="0" w:color="auto"/>
          </w:divBdr>
        </w:div>
        <w:div w:id="1860655420">
          <w:marLeft w:val="446"/>
          <w:marRight w:val="0"/>
          <w:marTop w:val="0"/>
          <w:marBottom w:val="0"/>
          <w:divBdr>
            <w:top w:val="none" w:sz="0" w:space="0" w:color="auto"/>
            <w:left w:val="none" w:sz="0" w:space="0" w:color="auto"/>
            <w:bottom w:val="none" w:sz="0" w:space="0" w:color="auto"/>
            <w:right w:val="none" w:sz="0" w:space="0" w:color="auto"/>
          </w:divBdr>
        </w:div>
        <w:div w:id="442455886">
          <w:marLeft w:val="446"/>
          <w:marRight w:val="0"/>
          <w:marTop w:val="0"/>
          <w:marBottom w:val="0"/>
          <w:divBdr>
            <w:top w:val="none" w:sz="0" w:space="0" w:color="auto"/>
            <w:left w:val="none" w:sz="0" w:space="0" w:color="auto"/>
            <w:bottom w:val="none" w:sz="0" w:space="0" w:color="auto"/>
            <w:right w:val="none" w:sz="0" w:space="0" w:color="auto"/>
          </w:divBdr>
        </w:div>
      </w:divsChild>
    </w:div>
    <w:div w:id="1780028369">
      <w:bodyDiv w:val="1"/>
      <w:marLeft w:val="0"/>
      <w:marRight w:val="0"/>
      <w:marTop w:val="0"/>
      <w:marBottom w:val="0"/>
      <w:divBdr>
        <w:top w:val="none" w:sz="0" w:space="0" w:color="auto"/>
        <w:left w:val="none" w:sz="0" w:space="0" w:color="auto"/>
        <w:bottom w:val="none" w:sz="0" w:space="0" w:color="auto"/>
        <w:right w:val="none" w:sz="0" w:space="0" w:color="auto"/>
      </w:divBdr>
      <w:divsChild>
        <w:div w:id="615134581">
          <w:marLeft w:val="446"/>
          <w:marRight w:val="0"/>
          <w:marTop w:val="120"/>
          <w:marBottom w:val="0"/>
          <w:divBdr>
            <w:top w:val="none" w:sz="0" w:space="0" w:color="auto"/>
            <w:left w:val="none" w:sz="0" w:space="0" w:color="auto"/>
            <w:bottom w:val="none" w:sz="0" w:space="0" w:color="auto"/>
            <w:right w:val="none" w:sz="0" w:space="0" w:color="auto"/>
          </w:divBdr>
        </w:div>
        <w:div w:id="2085057954">
          <w:marLeft w:val="446"/>
          <w:marRight w:val="0"/>
          <w:marTop w:val="0"/>
          <w:marBottom w:val="0"/>
          <w:divBdr>
            <w:top w:val="none" w:sz="0" w:space="0" w:color="auto"/>
            <w:left w:val="none" w:sz="0" w:space="0" w:color="auto"/>
            <w:bottom w:val="none" w:sz="0" w:space="0" w:color="auto"/>
            <w:right w:val="none" w:sz="0" w:space="0" w:color="auto"/>
          </w:divBdr>
        </w:div>
        <w:div w:id="896624283">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chs\Dropbox\Sensability_Kursorganisation\zz_Vorlagen%20und%20Bsp\V_Bericht.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BAF21769A7A0947BE16C7E169B6D4E7" ma:contentTypeVersion="15" ma:contentTypeDescription="Crée un document." ma:contentTypeScope="" ma:versionID="68d180c2265deb3191a98673ed8ef5dd">
  <xsd:schema xmlns:xsd="http://www.w3.org/2001/XMLSchema" xmlns:xs="http://www.w3.org/2001/XMLSchema" xmlns:p="http://schemas.microsoft.com/office/2006/metadata/properties" xmlns:ns2="81e90ade-2648-450f-b794-5bccdbe622f4" xmlns:ns3="8c918bc6-55d9-43d5-ac8f-cf007a9651a7" targetNamespace="http://schemas.microsoft.com/office/2006/metadata/properties" ma:root="true" ma:fieldsID="d98f3cf683932d1300784aba234e1cf0" ns2:_="" ns3:_="">
    <xsd:import namespace="81e90ade-2648-450f-b794-5bccdbe622f4"/>
    <xsd:import namespace="8c918bc6-55d9-43d5-ac8f-cf007a9651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e90ade-2648-450f-b794-5bccdbe62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64ea4d1d-59e1-4249-b7a6-b9f6e3fbb2f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918bc6-55d9-43d5-ac8f-cf007a9651a7"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fbb5db81-e35c-44bf-9470-f541e1af3da6}" ma:internalName="TaxCatchAll" ma:showField="CatchAllData" ma:web="8c918bc6-55d9-43d5-ac8f-cf007a9651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c918bc6-55d9-43d5-ac8f-cf007a9651a7" xsi:nil="true"/>
    <lcf76f155ced4ddcb4097134ff3c332f xmlns="81e90ade-2648-450f-b794-5bccdbe622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664976-D173-40AD-A1AD-76983E536FE1}">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FAA1F486-EF75-4E25-8ACE-04291487FAA2}">
  <ds:schemaRefs>
    <ds:schemaRef ds:uri="http://schemas.openxmlformats.org/officeDocument/2006/bibliography"/>
  </ds:schemaRefs>
</ds:datastoreItem>
</file>

<file path=customXml/itemProps3.xml><?xml version="1.0" encoding="utf-8"?>
<ds:datastoreItem xmlns:ds="http://schemas.openxmlformats.org/officeDocument/2006/customXml" ds:itemID="{098D7912-571C-4D59-A889-EC56C982F03A}"/>
</file>

<file path=customXml/itemProps4.xml><?xml version="1.0" encoding="utf-8"?>
<ds:datastoreItem xmlns:ds="http://schemas.openxmlformats.org/officeDocument/2006/customXml" ds:itemID="{5E3D8E45-D728-4325-9285-1C90A5F48EC6}"/>
</file>

<file path=customXml/itemProps5.xml><?xml version="1.0" encoding="utf-8"?>
<ds:datastoreItem xmlns:ds="http://schemas.openxmlformats.org/officeDocument/2006/customXml" ds:itemID="{1304A58A-0462-4118-9209-516849912EFD}"/>
</file>

<file path=docProps/app.xml><?xml version="1.0" encoding="utf-8"?>
<Properties xmlns="http://schemas.openxmlformats.org/officeDocument/2006/extended-properties" xmlns:vt="http://schemas.openxmlformats.org/officeDocument/2006/docPropsVTypes">
  <Template>V_Bericht.dotx</Template>
  <TotalTime>0</TotalTime>
  <Pages>8</Pages>
  <Words>1231</Words>
  <Characters>7756</Characters>
  <Application>Microsoft Office Word</Application>
  <DocSecurity>0</DocSecurity>
  <Lines>64</Lines>
  <Paragraphs>17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Handout Delte-Diagnose_zugängliche Arbeitsplätze</vt:lpstr>
      <vt:lpstr>Projektbeschreibung</vt:lpstr>
    </vt:vector>
  </TitlesOfParts>
  <Company/>
  <LinksUpToDate>false</LinksUpToDate>
  <CharactersWithSpaces>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Handout Delte-Diagnose_zugängliche Arbeitsplätze</dc:title>
  <dc:subject/>
  <dc:creator>Herbert Bichsel</dc:creator>
  <cp:keywords/>
  <dc:description/>
  <cp:lastModifiedBy>Herbert Bichsel</cp:lastModifiedBy>
  <cp:revision>5</cp:revision>
  <cp:lastPrinted>2021-10-02T11:35:00Z</cp:lastPrinted>
  <dcterms:created xsi:type="dcterms:W3CDTF">2023-03-25T11:43:00Z</dcterms:created>
  <dcterms:modified xsi:type="dcterms:W3CDTF">2023-08-07T08:18:00Z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0x0101005BAF21769A7A0947BE16C7E169B6D4E7</vt:lpwstr>
  </property>
  <property fmtid="{D5CDD505-2E9C-101B-9397-08002B2CF9AE}" pid="3" name="Order">
    <vt:r8>2732400</vt:r8>
  </property>
</Properties>
</file>